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137D3" w14:textId="77777777" w:rsidR="00656D16" w:rsidRPr="00656D16" w:rsidRDefault="00A350B0" w:rsidP="00A350B0">
      <w:pPr>
        <w:pStyle w:val="Subtitle"/>
        <w:spacing w:before="240" w:line="276" w:lineRule="auto"/>
      </w:pPr>
      <w:r>
        <w:t xml:space="preserve">Thermal and comfort monitoring </w:t>
      </w:r>
      <w:r w:rsidR="00023803">
        <w:t>guidelines</w:t>
      </w:r>
    </w:p>
    <w:p w14:paraId="7EA79475" w14:textId="77777777" w:rsidR="0085459D" w:rsidRDefault="0085459D" w:rsidP="003356DC">
      <w:pPr>
        <w:spacing w:before="240"/>
      </w:pPr>
    </w:p>
    <w:p w14:paraId="7DF7419D" w14:textId="77777777" w:rsidR="00EE1F83" w:rsidRDefault="00EE1F83" w:rsidP="00645D17">
      <w:pPr>
        <w:sectPr w:rsidR="00EE1F83" w:rsidSect="003356DC">
          <w:headerReference w:type="default" r:id="rId8"/>
          <w:footerReference w:type="default" r:id="rId9"/>
          <w:pgSz w:w="11900" w:h="16840"/>
          <w:pgMar w:top="7372" w:right="1417" w:bottom="1417" w:left="1417" w:header="708" w:footer="1797" w:gutter="0"/>
          <w:cols w:space="708"/>
          <w:docGrid w:linePitch="360"/>
        </w:sectPr>
      </w:pPr>
      <w:r>
        <w:tab/>
      </w:r>
      <w:r>
        <w:tab/>
      </w:r>
      <w:r>
        <w:tab/>
      </w:r>
      <w:r>
        <w:tab/>
      </w:r>
      <w:r>
        <w:tab/>
      </w:r>
      <w:r>
        <w:tab/>
      </w:r>
      <w:r>
        <w:tab/>
      </w:r>
    </w:p>
    <w:p w14:paraId="3B065104" w14:textId="77777777" w:rsidR="00DC2855" w:rsidRPr="006A7D5A" w:rsidRDefault="007B0A5A" w:rsidP="00DC2855">
      <w:r w:rsidRPr="00EE1F83">
        <w:br w:type="page"/>
      </w:r>
    </w:p>
    <w:p w14:paraId="7C5EEB87" w14:textId="7638A4AC" w:rsidR="00DC2855" w:rsidRDefault="00DC2855" w:rsidP="00DC2855">
      <w:r w:rsidRPr="00DC2855">
        <w:lastRenderedPageBreak/>
        <mc:AlternateContent>
          <mc:Choice Requires="wpg">
            <w:drawing>
              <wp:anchor distT="0" distB="0" distL="114300" distR="114300" simplePos="0" relativeHeight="251684864" behindDoc="0" locked="0" layoutInCell="1" allowOverlap="1" wp14:anchorId="6807ACAA" wp14:editId="215951C0">
                <wp:simplePos x="0" y="0"/>
                <wp:positionH relativeFrom="column">
                  <wp:posOffset>0</wp:posOffset>
                </wp:positionH>
                <wp:positionV relativeFrom="paragraph">
                  <wp:posOffset>-530225</wp:posOffset>
                </wp:positionV>
                <wp:extent cx="5889625" cy="728345"/>
                <wp:effectExtent l="0" t="0" r="0" b="0"/>
                <wp:wrapNone/>
                <wp:docPr id="4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9625" cy="728345"/>
                          <a:chOff x="1272" y="2695"/>
                          <a:chExt cx="9275" cy="1147"/>
                        </a:xfrm>
                      </wpg:grpSpPr>
                      <pic:pic xmlns:pic="http://schemas.openxmlformats.org/drawingml/2006/picture">
                        <pic:nvPicPr>
                          <pic:cNvPr id="50" name="Picture 48"/>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272" y="2695"/>
                            <a:ext cx="1350" cy="1147"/>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49"/>
                        <wps:cNvSpPr txBox="1">
                          <a:spLocks noChangeArrowheads="1"/>
                        </wps:cNvSpPr>
                        <wps:spPr bwMode="auto">
                          <a:xfrm>
                            <a:off x="3135" y="2844"/>
                            <a:ext cx="741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CCE52" w14:textId="77777777" w:rsidR="00DC2855" w:rsidRPr="001F056E" w:rsidRDefault="00DC2855" w:rsidP="00DC2855">
                              <w:pPr>
                                <w:rPr>
                                  <w:lang w:val="fr-FR"/>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807ACAA" id="Group 51" o:spid="_x0000_s1026" style="position:absolute;left:0;text-align:left;margin-left:0;margin-top:-41.75pt;width:463.75pt;height:57.35pt;z-index:251684864" coordorigin="1272,2695" coordsize="9275,1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">
                <v:shape id="Picture 48" o:spid="_x0000_s1027" type="#_x0000_t75" style="position:absolute;left:1272;top:2695;width:1350;height:1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">
                  <v:imagedata r:id="rId11" o:title="" chromakey="black"/>
                </v:shape>
                <v:shapetype id="_x0000_t202" coordsize="21600,21600" o:spt="202" path="m,l,21600r21600,l21600,xe">
                  <v:stroke joinstyle="miter"/>
                  <v:path gradientshapeok="t" o:connecttype="rect"/>
                </v:shapetype>
                <v:shape id="Text Box 49" o:spid="_x0000_s1028" type="#_x0000_t202" style="position:absolute;left:3135;top:2844;width:741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4C6CCE52" w14:textId="77777777" w:rsidR="00DC2855" w:rsidRPr="001F056E" w:rsidRDefault="00DC2855" w:rsidP="00DC2855">
                        <w:pPr>
                          <w:rPr>
                            <w:lang w:val="fr-FR"/>
                          </w:rPr>
                        </w:pPr>
                      </w:p>
                    </w:txbxContent>
                  </v:textbox>
                </v:shape>
              </v:group>
            </w:pict>
          </mc:Fallback>
        </mc:AlternateContent>
      </w:r>
      <w:r w:rsidRPr="00DC2855">
        <w:drawing>
          <wp:anchor distT="0" distB="0" distL="114300" distR="114300" simplePos="0" relativeHeight="251683840" behindDoc="1" locked="0" layoutInCell="1" allowOverlap="1" wp14:anchorId="367AE178" wp14:editId="468038F5">
            <wp:simplePos x="0" y="0"/>
            <wp:positionH relativeFrom="margin">
              <wp:posOffset>298450</wp:posOffset>
            </wp:positionH>
            <wp:positionV relativeFrom="margin">
              <wp:posOffset>-43815</wp:posOffset>
            </wp:positionV>
            <wp:extent cx="4883785" cy="2790190"/>
            <wp:effectExtent l="0" t="0" r="0" b="0"/>
            <wp:wrapTight wrapText="bothSides">
              <wp:wrapPolygon edited="0">
                <wp:start x="0" y="0"/>
                <wp:lineTo x="0" y="21384"/>
                <wp:lineTo x="21485" y="21384"/>
                <wp:lineTo x="21485" y="0"/>
                <wp:lineTo x="0" y="0"/>
              </wp:wrapPolygon>
            </wp:wrapTight>
            <wp:docPr id="18" name="Image 6" descr="Bannière Empower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ère EmpowerMed.png"/>
                    <pic:cNvPicPr/>
                  </pic:nvPicPr>
                  <pic:blipFill>
                    <a:blip r:embed="rId12" cstate="print"/>
                    <a:srcRect l="1248" r="32177"/>
                    <a:stretch>
                      <a:fillRect/>
                    </a:stretch>
                  </pic:blipFill>
                  <pic:spPr>
                    <a:xfrm>
                      <a:off x="0" y="0"/>
                      <a:ext cx="4883785" cy="2790190"/>
                    </a:xfrm>
                    <a:prstGeom prst="rect">
                      <a:avLst/>
                    </a:prstGeom>
                  </pic:spPr>
                </pic:pic>
              </a:graphicData>
            </a:graphic>
          </wp:anchor>
        </w:drawing>
      </w:r>
    </w:p>
    <w:p w14:paraId="607E9B84" w14:textId="0943EB83" w:rsidR="00DC2855" w:rsidRDefault="00DC2855" w:rsidP="00DC2855"/>
    <w:p w14:paraId="7421125B" w14:textId="21E9ADE1" w:rsidR="00DC2855" w:rsidRDefault="00DC2855" w:rsidP="00DC2855"/>
    <w:p w14:paraId="33CA337B" w14:textId="348B29CC" w:rsidR="00DC2855" w:rsidRDefault="00DC2855" w:rsidP="00DC2855"/>
    <w:p w14:paraId="6F25CA6D" w14:textId="45A1EAE7" w:rsidR="00DC2855" w:rsidRDefault="00DC2855" w:rsidP="00DC2855"/>
    <w:p w14:paraId="17D3A226" w14:textId="58E0B595" w:rsidR="00DC2855" w:rsidRDefault="00DC2855" w:rsidP="00DC2855"/>
    <w:p w14:paraId="2D004AAC" w14:textId="6F514C9F" w:rsidR="00DC2855" w:rsidRDefault="00DC2855" w:rsidP="00DC2855"/>
    <w:p w14:paraId="7F3D6B2B" w14:textId="611B436D" w:rsidR="00DC2855" w:rsidRDefault="00DC2855" w:rsidP="00DC2855"/>
    <w:p w14:paraId="724543C8" w14:textId="5D31432D" w:rsidR="00DC2855" w:rsidRDefault="00DC2855" w:rsidP="00DC2855"/>
    <w:p w14:paraId="25D19F57" w14:textId="457DB31A" w:rsidR="00DC2855" w:rsidRDefault="00DC2855" w:rsidP="00DC2855">
      <w:pPr>
        <w:rPr>
          <w:rFonts w:ascii="Trebuchet MS" w:hAnsi="Trebuchet MS"/>
          <w:i/>
          <w:color w:val="FFFFFF" w:themeColor="background1"/>
          <w:sz w:val="40"/>
        </w:rPr>
      </w:pPr>
      <w:r w:rsidRPr="008E2CB5">
        <w:rPr>
          <w:rFonts w:ascii="Trebuchet MS" w:hAnsi="Trebuchet MS"/>
          <w:i/>
          <w:color w:val="FFFFFF" w:themeColor="background1"/>
          <w:sz w:val="40"/>
        </w:rPr>
        <w:t>20</w:t>
      </w:r>
      <w:r>
        <w:rPr>
          <w:noProof/>
          <w:lang w:val="fr-FR" w:eastAsia="fr-FR" w:bidi="ar-SA"/>
        </w:rPr>
        <w:drawing>
          <wp:anchor distT="0" distB="0" distL="114300" distR="114300" simplePos="0" relativeHeight="251680768" behindDoc="0" locked="0" layoutInCell="1" allowOverlap="1" wp14:anchorId="507359CF" wp14:editId="744930AA">
            <wp:simplePos x="0" y="0"/>
            <wp:positionH relativeFrom="margin">
              <wp:posOffset>-369570</wp:posOffset>
            </wp:positionH>
            <wp:positionV relativeFrom="margin">
              <wp:posOffset>3377565</wp:posOffset>
            </wp:positionV>
            <wp:extent cx="998855" cy="942975"/>
            <wp:effectExtent l="38100" t="38100" r="10795" b="28575"/>
            <wp:wrapNone/>
            <wp:docPr id="7" name="Image 0" descr="kS2OCzvP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2OCzvP_400x400.jpg"/>
                    <pic:cNvPicPr/>
                  </pic:nvPicPr>
                  <pic:blipFill>
                    <a:blip r:embed="rId13" cstate="print"/>
                    <a:stretch>
                      <a:fillRect/>
                    </a:stretch>
                  </pic:blipFill>
                  <pic:spPr>
                    <a:xfrm>
                      <a:off x="0" y="0"/>
                      <a:ext cx="998855" cy="942975"/>
                    </a:xfrm>
                    <a:prstGeom prst="rect">
                      <a:avLst/>
                    </a:prstGeom>
                    <a:ln w="28575">
                      <a:solidFill>
                        <a:srgbClr val="F2B825"/>
                      </a:solidFill>
                    </a:ln>
                  </pic:spPr>
                </pic:pic>
              </a:graphicData>
            </a:graphic>
          </wp:anchor>
        </w:drawing>
      </w:r>
    </w:p>
    <w:p w14:paraId="5E1F4CE1" w14:textId="71D54AA6" w:rsidR="00DC2855" w:rsidRDefault="00DC2855" w:rsidP="00DC2855"/>
    <w:p w14:paraId="1B9E0DE8" w14:textId="2659996C" w:rsidR="00DC2855" w:rsidRDefault="00DC2855" w:rsidP="00DC2855"/>
    <w:p w14:paraId="565F8AF7" w14:textId="2A63118E" w:rsidR="00DC2855" w:rsidRDefault="00DC2855" w:rsidP="00DC2855"/>
    <w:p w14:paraId="35A536AC" w14:textId="1E2F4645" w:rsidR="00DC2855" w:rsidRDefault="00DC2855" w:rsidP="00DC2855"/>
    <w:p w14:paraId="16A77A1E" w14:textId="32049B74" w:rsidR="00DC2855" w:rsidRDefault="00DC2855" w:rsidP="00DC2855"/>
    <w:p w14:paraId="75CC80B6" w14:textId="4172C293" w:rsidR="00DC2855" w:rsidRDefault="00DC2855" w:rsidP="00DC2855"/>
    <w:p w14:paraId="6A9F5000" w14:textId="7CCCFE97" w:rsidR="00DC2855" w:rsidRDefault="00DC2855" w:rsidP="00DC2855"/>
    <w:p w14:paraId="5F4FEAF4" w14:textId="17F57579" w:rsidR="00DC2855" w:rsidRDefault="00DC2855" w:rsidP="00DC2855"/>
    <w:p w14:paraId="3EA86CD6" w14:textId="77777777" w:rsidR="00DC2855" w:rsidRDefault="00DC2855" w:rsidP="00DC2855"/>
    <w:p w14:paraId="65B86A45" w14:textId="77777777" w:rsidR="00DC2855" w:rsidRDefault="00DC2855" w:rsidP="00DC2855">
      <w:r>
        <w:rPr>
          <w:noProof/>
          <w:sz w:val="22"/>
          <w:lang w:val="fr-FR" w:eastAsia="fr-FR" w:bidi="ar-SA"/>
        </w:rPr>
        <mc:AlternateContent>
          <mc:Choice Requires="wps">
            <w:drawing>
              <wp:anchor distT="0" distB="0" distL="114300" distR="114300" simplePos="0" relativeHeight="251681792" behindDoc="1" locked="0" layoutInCell="1" allowOverlap="1" wp14:anchorId="36DCDB20" wp14:editId="51CF2DB8">
                <wp:simplePos x="0" y="0"/>
                <wp:positionH relativeFrom="margin">
                  <wp:align>center</wp:align>
                </wp:positionH>
                <wp:positionV relativeFrom="paragraph">
                  <wp:posOffset>182245</wp:posOffset>
                </wp:positionV>
                <wp:extent cx="6034405" cy="3533140"/>
                <wp:effectExtent l="19050" t="22225" r="23495" b="16510"/>
                <wp:wrapNone/>
                <wp:docPr id="4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4405" cy="3533140"/>
                        </a:xfrm>
                        <a:prstGeom prst="rect">
                          <a:avLst/>
                        </a:prstGeom>
                        <a:solidFill>
                          <a:srgbClr val="FFFFFF"/>
                        </a:solidFill>
                        <a:ln w="28575">
                          <a:solidFill>
                            <a:srgbClr val="F2B825"/>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99BDD" id="Rectangle 52" o:spid="_x0000_s1026" style="position:absolute;margin-left:0;margin-top:14.35pt;width:475.15pt;height:278.2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" strokecolor="#f2b825" strokeweight="2.25pt">
                <w10:wrap anchorx="margin"/>
              </v:rect>
            </w:pict>
          </mc:Fallback>
        </mc:AlternateContent>
      </w:r>
    </w:p>
    <w:p w14:paraId="6ED1BC1E" w14:textId="77777777" w:rsidR="00DC2855" w:rsidRDefault="00DC2855" w:rsidP="00DC2855">
      <w:r>
        <w:t xml:space="preserve">                 </w:t>
      </w:r>
    </w:p>
    <w:p w14:paraId="7F2AD00B" w14:textId="77777777" w:rsidR="00DC2855" w:rsidRDefault="00DC2855" w:rsidP="00DC2855">
      <w:pPr>
        <w:jc w:val="left"/>
        <w:rPr>
          <w:b/>
          <w:color w:val="873181"/>
          <w:sz w:val="22"/>
          <w:szCs w:val="22"/>
        </w:rPr>
      </w:pPr>
    </w:p>
    <w:p w14:paraId="287C2DA9" w14:textId="77777777" w:rsidR="00DC2855" w:rsidRDefault="00DC2855" w:rsidP="00DC2855">
      <w:pPr>
        <w:jc w:val="left"/>
        <w:rPr>
          <w:b/>
          <w:color w:val="873181"/>
          <w:sz w:val="22"/>
          <w:szCs w:val="22"/>
        </w:rPr>
      </w:pPr>
    </w:p>
    <w:p w14:paraId="3EF06305" w14:textId="77777777" w:rsidR="00DC2855" w:rsidRDefault="00DC2855" w:rsidP="00DC2855">
      <w:pPr>
        <w:jc w:val="left"/>
        <w:rPr>
          <w:b/>
          <w:color w:val="873181"/>
          <w:sz w:val="22"/>
          <w:szCs w:val="22"/>
        </w:rPr>
      </w:pPr>
    </w:p>
    <w:p w14:paraId="27137A41" w14:textId="6CBD6838" w:rsidR="00DC2855" w:rsidRPr="00CA5CC5" w:rsidRDefault="00DC2855" w:rsidP="00DC2855">
      <w:pPr>
        <w:jc w:val="left"/>
        <w:rPr>
          <w:color w:val="873181"/>
          <w:sz w:val="22"/>
          <w:szCs w:val="22"/>
        </w:rPr>
      </w:pPr>
      <w:r w:rsidRPr="00CA5CC5">
        <w:rPr>
          <w:color w:val="873181"/>
          <w:sz w:val="22"/>
          <w:szCs w:val="22"/>
        </w:rPr>
        <w:t xml:space="preserve">Work package: </w:t>
      </w:r>
      <w:r>
        <w:t>4</w:t>
      </w:r>
    </w:p>
    <w:p w14:paraId="3145D55F" w14:textId="5243D254" w:rsidR="00DC2855" w:rsidRPr="00CA5CC5" w:rsidRDefault="00DC2855" w:rsidP="00DC2855">
      <w:pPr>
        <w:jc w:val="left"/>
        <w:rPr>
          <w:sz w:val="22"/>
        </w:rPr>
      </w:pPr>
      <w:r w:rsidRPr="00CA5CC5">
        <w:rPr>
          <w:color w:val="873181"/>
          <w:sz w:val="22"/>
          <w:szCs w:val="22"/>
        </w:rPr>
        <w:t>Work package leader:</w:t>
      </w:r>
      <w:r w:rsidRPr="00CA5CC5">
        <w:rPr>
          <w:sz w:val="22"/>
          <w:szCs w:val="22"/>
        </w:rPr>
        <w:t xml:space="preserve"> </w:t>
      </w:r>
      <w:r>
        <w:rPr>
          <w:sz w:val="22"/>
          <w:szCs w:val="22"/>
        </w:rPr>
        <w:t>IREC</w:t>
      </w:r>
    </w:p>
    <w:p w14:paraId="5F177B78" w14:textId="13D4143B" w:rsidR="00DC2855" w:rsidRPr="00CA5CC5" w:rsidRDefault="00DC2855" w:rsidP="00DC2855">
      <w:pPr>
        <w:rPr>
          <w:sz w:val="22"/>
          <w:szCs w:val="22"/>
          <w:lang w:val="en-GB"/>
        </w:rPr>
      </w:pPr>
      <w:r w:rsidRPr="00CA5CC5">
        <w:rPr>
          <w:color w:val="873181"/>
          <w:sz w:val="22"/>
          <w:szCs w:val="22"/>
          <w:lang w:val="en-GB"/>
        </w:rPr>
        <w:t>Responsible partner:</w:t>
      </w:r>
      <w:r w:rsidRPr="00CA5CC5">
        <w:rPr>
          <w:sz w:val="22"/>
          <w:szCs w:val="22"/>
          <w:lang w:val="en-GB"/>
        </w:rPr>
        <w:t xml:space="preserve"> </w:t>
      </w:r>
      <w:r>
        <w:rPr>
          <w:sz w:val="22"/>
          <w:szCs w:val="22"/>
          <w:lang w:val="en-GB"/>
        </w:rPr>
        <w:t>IREC</w:t>
      </w:r>
    </w:p>
    <w:p w14:paraId="22E8A242" w14:textId="4A2A2D1E" w:rsidR="00DC2855" w:rsidRPr="00CA5CC5" w:rsidRDefault="00DC2855" w:rsidP="00DC2855">
      <w:pPr>
        <w:rPr>
          <w:sz w:val="22"/>
          <w:szCs w:val="22"/>
          <w:lang w:val="en-GB"/>
        </w:rPr>
      </w:pPr>
      <w:r w:rsidRPr="00CA5CC5">
        <w:rPr>
          <w:color w:val="873181"/>
          <w:sz w:val="22"/>
          <w:szCs w:val="22"/>
          <w:lang w:val="en-GB"/>
        </w:rPr>
        <w:t xml:space="preserve">Deliverable </w:t>
      </w:r>
      <w:r>
        <w:rPr>
          <w:color w:val="873181"/>
          <w:sz w:val="22"/>
          <w:szCs w:val="22"/>
          <w:lang w:val="en-GB"/>
        </w:rPr>
        <w:t>4</w:t>
      </w:r>
      <w:r w:rsidRPr="00CA5CC5">
        <w:rPr>
          <w:color w:val="873181"/>
          <w:sz w:val="22"/>
          <w:szCs w:val="22"/>
          <w:lang w:val="en-GB"/>
        </w:rPr>
        <w:t>.</w:t>
      </w:r>
      <w:r>
        <w:rPr>
          <w:color w:val="873181"/>
          <w:sz w:val="22"/>
          <w:szCs w:val="22"/>
          <w:lang w:val="en-GB"/>
        </w:rPr>
        <w:t>2</w:t>
      </w:r>
      <w:r w:rsidRPr="00CA5CC5">
        <w:rPr>
          <w:color w:val="873181"/>
          <w:sz w:val="22"/>
          <w:szCs w:val="22"/>
          <w:lang w:val="en-GB"/>
        </w:rPr>
        <w:t xml:space="preserve">: </w:t>
      </w:r>
      <w:r w:rsidRPr="00DC2855">
        <w:rPr>
          <w:sz w:val="22"/>
          <w:szCs w:val="22"/>
          <w:lang w:val="en-GB"/>
        </w:rPr>
        <w:t>Thermal and comfort monitoring guidelines</w:t>
      </w:r>
    </w:p>
    <w:p w14:paraId="51A57486" w14:textId="77777777" w:rsidR="00DC2855" w:rsidRDefault="00DC2855" w:rsidP="00DC2855">
      <w:pPr>
        <w:widowControl/>
        <w:suppressAutoHyphens w:val="0"/>
        <w:autoSpaceDN/>
        <w:spacing w:line="240" w:lineRule="auto"/>
        <w:textAlignment w:val="auto"/>
        <w:rPr>
          <w:rFonts w:ascii="Times New Roman" w:eastAsia="Times New Roman" w:hAnsi="Times New Roman" w:cs="Times New Roman"/>
          <w:kern w:val="0"/>
          <w:sz w:val="22"/>
          <w:szCs w:val="22"/>
          <w:lang w:val="en-GB" w:eastAsia="de-DE" w:bidi="ar-SA"/>
        </w:rPr>
      </w:pPr>
    </w:p>
    <w:p w14:paraId="53741B82" w14:textId="77777777" w:rsidR="00DC2855" w:rsidRPr="00CA5CC5" w:rsidRDefault="00DC2855" w:rsidP="00DC2855">
      <w:pPr>
        <w:widowControl/>
        <w:suppressAutoHyphens w:val="0"/>
        <w:autoSpaceDN/>
        <w:spacing w:line="240" w:lineRule="auto"/>
        <w:textAlignment w:val="auto"/>
        <w:rPr>
          <w:rFonts w:ascii="Times New Roman" w:eastAsia="Times New Roman" w:hAnsi="Times New Roman" w:cs="Times New Roman"/>
          <w:kern w:val="0"/>
          <w:sz w:val="22"/>
          <w:szCs w:val="22"/>
          <w:lang w:val="en-GB" w:eastAsia="de-DE" w:bidi="ar-SA"/>
        </w:rPr>
      </w:pPr>
    </w:p>
    <w:p w14:paraId="28503A79" w14:textId="719276C9" w:rsidR="00DC2855" w:rsidRPr="00CA5CC5" w:rsidRDefault="00DC2855" w:rsidP="00DC2855">
      <w:pPr>
        <w:rPr>
          <w:sz w:val="22"/>
          <w:szCs w:val="22"/>
          <w:lang w:val="en-GB"/>
        </w:rPr>
      </w:pPr>
      <w:r w:rsidRPr="00CA5CC5">
        <w:rPr>
          <w:color w:val="873181"/>
          <w:sz w:val="22"/>
          <w:szCs w:val="22"/>
          <w:lang w:val="en-GB"/>
        </w:rPr>
        <w:t>Authors:</w:t>
      </w:r>
      <w:r w:rsidRPr="00CA5CC5">
        <w:rPr>
          <w:sz w:val="22"/>
          <w:szCs w:val="22"/>
          <w:lang w:val="en-GB"/>
        </w:rPr>
        <w:t xml:space="preserve"> </w:t>
      </w:r>
      <w:r w:rsidRPr="00DC2855">
        <w:rPr>
          <w:sz w:val="22"/>
          <w:szCs w:val="22"/>
          <w:lang w:val="en-GB"/>
        </w:rPr>
        <w:t xml:space="preserve">Jordi Pascual </w:t>
      </w:r>
      <w:r>
        <w:rPr>
          <w:sz w:val="22"/>
          <w:szCs w:val="22"/>
          <w:lang w:val="en-GB"/>
        </w:rPr>
        <w:t>and</w:t>
      </w:r>
      <w:r w:rsidRPr="00DC2855">
        <w:rPr>
          <w:sz w:val="22"/>
          <w:szCs w:val="22"/>
          <w:lang w:val="en-GB"/>
        </w:rPr>
        <w:t xml:space="preserve"> </w:t>
      </w:r>
      <w:proofErr w:type="spellStart"/>
      <w:r w:rsidRPr="00DC2855">
        <w:rPr>
          <w:sz w:val="22"/>
          <w:szCs w:val="22"/>
          <w:lang w:val="en-GB"/>
        </w:rPr>
        <w:t>Lluc</w:t>
      </w:r>
      <w:proofErr w:type="spellEnd"/>
      <w:r w:rsidRPr="00DC2855">
        <w:rPr>
          <w:sz w:val="22"/>
          <w:szCs w:val="22"/>
          <w:lang w:val="en-GB"/>
        </w:rPr>
        <w:t xml:space="preserve"> Canals Casals</w:t>
      </w:r>
    </w:p>
    <w:p w14:paraId="28DFEB2E" w14:textId="77777777" w:rsidR="00DC2855" w:rsidRDefault="00DC2855" w:rsidP="00DC2855">
      <w:pPr>
        <w:rPr>
          <w:b/>
          <w:sz w:val="22"/>
          <w:lang w:val="en-GB"/>
        </w:rPr>
      </w:pPr>
    </w:p>
    <w:p w14:paraId="314E1888" w14:textId="77777777" w:rsidR="00DC2855" w:rsidRDefault="00DC2855" w:rsidP="00DC2855">
      <w:pPr>
        <w:rPr>
          <w:sz w:val="22"/>
          <w:szCs w:val="22"/>
          <w:lang w:val="en-GB"/>
        </w:rPr>
      </w:pPr>
      <w:r>
        <w:rPr>
          <w:color w:val="873181"/>
          <w:sz w:val="22"/>
          <w:szCs w:val="22"/>
          <w:lang w:val="en-GB"/>
        </w:rPr>
        <w:t>Version</w:t>
      </w:r>
      <w:r w:rsidRPr="00CA5CC5">
        <w:rPr>
          <w:color w:val="873181"/>
          <w:sz w:val="22"/>
          <w:szCs w:val="22"/>
          <w:lang w:val="en-GB"/>
        </w:rPr>
        <w:t>:</w:t>
      </w:r>
      <w:r w:rsidRPr="00CA5CC5">
        <w:rPr>
          <w:sz w:val="22"/>
          <w:szCs w:val="22"/>
          <w:lang w:val="en-GB"/>
        </w:rPr>
        <w:t xml:space="preserve"> </w:t>
      </w:r>
      <w:r>
        <w:rPr>
          <w:sz w:val="22"/>
          <w:szCs w:val="22"/>
          <w:lang w:val="en-GB"/>
        </w:rPr>
        <w:t>Final</w:t>
      </w:r>
    </w:p>
    <w:p w14:paraId="1C0FE490" w14:textId="6678B4F4" w:rsidR="00DC2855" w:rsidRDefault="00DC2855" w:rsidP="00DC2855">
      <w:pPr>
        <w:rPr>
          <w:b/>
          <w:sz w:val="22"/>
          <w:lang w:val="en-GB"/>
        </w:rPr>
      </w:pPr>
      <w:r>
        <w:rPr>
          <w:color w:val="873181"/>
          <w:sz w:val="22"/>
          <w:szCs w:val="22"/>
          <w:lang w:val="en-GB"/>
        </w:rPr>
        <w:t>Date</w:t>
      </w:r>
      <w:r w:rsidRPr="00CA5CC5">
        <w:rPr>
          <w:color w:val="873181"/>
          <w:sz w:val="22"/>
          <w:szCs w:val="22"/>
          <w:lang w:val="en-GB"/>
        </w:rPr>
        <w:t>:</w:t>
      </w:r>
      <w:r w:rsidRPr="00CA5CC5">
        <w:rPr>
          <w:sz w:val="22"/>
          <w:szCs w:val="22"/>
          <w:lang w:val="en-GB"/>
        </w:rPr>
        <w:t xml:space="preserve"> </w:t>
      </w:r>
      <w:r>
        <w:rPr>
          <w:sz w:val="22"/>
          <w:szCs w:val="22"/>
          <w:lang w:val="en-GB"/>
        </w:rPr>
        <w:t>J</w:t>
      </w:r>
      <w:r>
        <w:rPr>
          <w:sz w:val="22"/>
          <w:szCs w:val="22"/>
          <w:lang w:val="en-GB"/>
        </w:rPr>
        <w:t>une</w:t>
      </w:r>
      <w:r>
        <w:rPr>
          <w:sz w:val="22"/>
          <w:szCs w:val="22"/>
          <w:lang w:val="en-GB"/>
        </w:rPr>
        <w:t xml:space="preserve"> 2020</w:t>
      </w:r>
    </w:p>
    <w:p w14:paraId="28C022E8" w14:textId="77777777" w:rsidR="00DC2855" w:rsidRPr="001F056E" w:rsidRDefault="00DC2855" w:rsidP="00DC2855">
      <w:pPr>
        <w:rPr>
          <w:b/>
          <w:sz w:val="22"/>
          <w:lang w:val="en-GB"/>
        </w:rPr>
      </w:pPr>
    </w:p>
    <w:p w14:paraId="6E07F9C4" w14:textId="77777777" w:rsidR="00DC2855" w:rsidRPr="00C7441D" w:rsidRDefault="00DC2855" w:rsidP="00DC2855">
      <w:pPr>
        <w:rPr>
          <w:sz w:val="18"/>
        </w:rPr>
      </w:pPr>
      <w:r w:rsidRPr="00C7441D">
        <w:t>IMPORTANT NOTICE: Reproduction of the content or part of the content is authorized upon approval from the authors and provided that the source is acknowledged.</w:t>
      </w:r>
    </w:p>
    <w:p w14:paraId="4305CC17" w14:textId="77777777" w:rsidR="00DC2855" w:rsidRPr="00C7441D" w:rsidRDefault="00DC2855" w:rsidP="00DC2855">
      <w:pPr>
        <w:rPr>
          <w:sz w:val="18"/>
        </w:rPr>
        <w:sectPr w:rsidR="00DC2855" w:rsidRPr="00C7441D" w:rsidSect="003356DC">
          <w:headerReference w:type="default" r:id="rId14"/>
          <w:footerReference w:type="default" r:id="rId15"/>
          <w:type w:val="continuous"/>
          <w:pgSz w:w="11900" w:h="16840"/>
          <w:pgMar w:top="1985" w:right="1417" w:bottom="1417" w:left="1417" w:header="708" w:footer="1797" w:gutter="0"/>
          <w:cols w:space="708"/>
          <w:docGrid w:linePitch="360"/>
        </w:sectPr>
      </w:pPr>
    </w:p>
    <w:p w14:paraId="12809506" w14:textId="77777777" w:rsidR="00556827" w:rsidRPr="00601E1F" w:rsidRDefault="00556827" w:rsidP="00601E1F">
      <w:pPr>
        <w:pStyle w:val="Title-Tableofcontent"/>
      </w:pPr>
      <w:r w:rsidRPr="00601E1F">
        <w:lastRenderedPageBreak/>
        <w:t>TABLE OF CONTENT</w:t>
      </w:r>
      <w:r w:rsidR="006A7D5A" w:rsidRPr="00601E1F">
        <w:t>S</w:t>
      </w:r>
    </w:p>
    <w:p w14:paraId="69E1D3C1" w14:textId="77777777" w:rsidR="00556827" w:rsidRPr="00BE6043" w:rsidRDefault="00556827" w:rsidP="00645D17">
      <w:pPr>
        <w:rPr>
          <w:lang w:val="fr-FR"/>
        </w:rPr>
      </w:pPr>
    </w:p>
    <w:p w14:paraId="17858562" w14:textId="77777777" w:rsidR="00556827" w:rsidRPr="008A0F15" w:rsidRDefault="00556827" w:rsidP="00645D17"/>
    <w:p w14:paraId="785AB426" w14:textId="77777777" w:rsidR="00556827" w:rsidRPr="008A0F15" w:rsidRDefault="00556827" w:rsidP="00645D17"/>
    <w:p w14:paraId="4CD9CA8E" w14:textId="39226CE9" w:rsidR="00453F84" w:rsidRDefault="00BE6043">
      <w:pPr>
        <w:pStyle w:val="TOC1"/>
        <w:rPr>
          <w:rFonts w:asciiTheme="minorHAnsi" w:eastAsiaTheme="minorEastAsia" w:hAnsiTheme="minorHAnsi" w:cstheme="minorBidi"/>
          <w:color w:val="auto"/>
          <w:kern w:val="0"/>
          <w:sz w:val="22"/>
          <w:szCs w:val="22"/>
          <w:lang w:eastAsia="en-US" w:bidi="ar-SA"/>
        </w:rPr>
      </w:pPr>
      <w:r>
        <w:rPr>
          <w:b/>
          <w:color w:val="662483"/>
        </w:rPr>
        <w:fldChar w:fldCharType="begin"/>
      </w:r>
      <w:r>
        <w:rPr>
          <w:b/>
          <w:color w:val="662483"/>
        </w:rPr>
        <w:instrText xml:space="preserve"> TOC \o "1-1" \h \z \t "Titre 2;2;Titre 3;3" </w:instrText>
      </w:r>
      <w:r>
        <w:rPr>
          <w:b/>
          <w:color w:val="662483"/>
        </w:rPr>
        <w:fldChar w:fldCharType="separate"/>
      </w:r>
      <w:hyperlink w:anchor="_Toc46237502" w:history="1">
        <w:r w:rsidR="00453F84" w:rsidRPr="00871D5B">
          <w:rPr>
            <w:rStyle w:val="Hyperlink"/>
          </w:rPr>
          <w:t>PREAMBLE</w:t>
        </w:r>
        <w:r w:rsidR="00453F84">
          <w:rPr>
            <w:webHidden/>
          </w:rPr>
          <w:tab/>
        </w:r>
        <w:r w:rsidR="00453F84">
          <w:rPr>
            <w:webHidden/>
          </w:rPr>
          <w:fldChar w:fldCharType="begin"/>
        </w:r>
        <w:r w:rsidR="00453F84">
          <w:rPr>
            <w:webHidden/>
          </w:rPr>
          <w:instrText xml:space="preserve"> PAGEREF _Toc46237502 \h </w:instrText>
        </w:r>
        <w:r w:rsidR="00453F84">
          <w:rPr>
            <w:webHidden/>
          </w:rPr>
        </w:r>
        <w:r w:rsidR="00453F84">
          <w:rPr>
            <w:webHidden/>
          </w:rPr>
          <w:fldChar w:fldCharType="separate"/>
        </w:r>
        <w:r w:rsidR="00453F84">
          <w:rPr>
            <w:webHidden/>
          </w:rPr>
          <w:t>4</w:t>
        </w:r>
        <w:r w:rsidR="00453F84">
          <w:rPr>
            <w:webHidden/>
          </w:rPr>
          <w:fldChar w:fldCharType="end"/>
        </w:r>
      </w:hyperlink>
    </w:p>
    <w:p w14:paraId="5A3C7D6E" w14:textId="73E914F9" w:rsidR="00453F84" w:rsidRDefault="00145C19">
      <w:pPr>
        <w:pStyle w:val="TOC1"/>
        <w:rPr>
          <w:rFonts w:asciiTheme="minorHAnsi" w:eastAsiaTheme="minorEastAsia" w:hAnsiTheme="minorHAnsi" w:cstheme="minorBidi"/>
          <w:color w:val="auto"/>
          <w:kern w:val="0"/>
          <w:sz w:val="22"/>
          <w:szCs w:val="22"/>
          <w:lang w:eastAsia="en-US" w:bidi="ar-SA"/>
        </w:rPr>
      </w:pPr>
      <w:hyperlink w:anchor="_Toc46237503" w:history="1">
        <w:r w:rsidR="00453F84" w:rsidRPr="00871D5B">
          <w:rPr>
            <w:rStyle w:val="Hyperlink"/>
          </w:rPr>
          <w:t>1</w:t>
        </w:r>
        <w:r w:rsidR="00453F84">
          <w:rPr>
            <w:rFonts w:asciiTheme="minorHAnsi" w:eastAsiaTheme="minorEastAsia" w:hAnsiTheme="minorHAnsi" w:cstheme="minorBidi"/>
            <w:color w:val="auto"/>
            <w:kern w:val="0"/>
            <w:sz w:val="22"/>
            <w:szCs w:val="22"/>
            <w:lang w:eastAsia="en-US" w:bidi="ar-SA"/>
          </w:rPr>
          <w:tab/>
        </w:r>
        <w:r w:rsidR="00453F84" w:rsidRPr="00871D5B">
          <w:rPr>
            <w:rStyle w:val="Hyperlink"/>
          </w:rPr>
          <w:t>Obtaining the data</w:t>
        </w:r>
        <w:r w:rsidR="00453F84">
          <w:rPr>
            <w:webHidden/>
          </w:rPr>
          <w:tab/>
        </w:r>
        <w:r w:rsidR="00453F84">
          <w:rPr>
            <w:webHidden/>
          </w:rPr>
          <w:fldChar w:fldCharType="begin"/>
        </w:r>
        <w:r w:rsidR="00453F84">
          <w:rPr>
            <w:webHidden/>
          </w:rPr>
          <w:instrText xml:space="preserve"> PAGEREF _Toc46237503 \h </w:instrText>
        </w:r>
        <w:r w:rsidR="00453F84">
          <w:rPr>
            <w:webHidden/>
          </w:rPr>
        </w:r>
        <w:r w:rsidR="00453F84">
          <w:rPr>
            <w:webHidden/>
          </w:rPr>
          <w:fldChar w:fldCharType="separate"/>
        </w:r>
        <w:r w:rsidR="00453F84">
          <w:rPr>
            <w:webHidden/>
          </w:rPr>
          <w:t>5</w:t>
        </w:r>
        <w:r w:rsidR="00453F84">
          <w:rPr>
            <w:webHidden/>
          </w:rPr>
          <w:fldChar w:fldCharType="end"/>
        </w:r>
      </w:hyperlink>
    </w:p>
    <w:p w14:paraId="5DA4C89D" w14:textId="2D3B3CEC" w:rsidR="00453F84" w:rsidRDefault="00145C19">
      <w:pPr>
        <w:pStyle w:val="TOC1"/>
        <w:rPr>
          <w:rFonts w:asciiTheme="minorHAnsi" w:eastAsiaTheme="minorEastAsia" w:hAnsiTheme="minorHAnsi" w:cstheme="minorBidi"/>
          <w:color w:val="auto"/>
          <w:kern w:val="0"/>
          <w:sz w:val="22"/>
          <w:szCs w:val="22"/>
          <w:lang w:eastAsia="en-US" w:bidi="ar-SA"/>
        </w:rPr>
      </w:pPr>
      <w:hyperlink w:anchor="_Toc46237504" w:history="1">
        <w:r w:rsidR="00453F84" w:rsidRPr="00871D5B">
          <w:rPr>
            <w:rStyle w:val="Hyperlink"/>
          </w:rPr>
          <w:t>2</w:t>
        </w:r>
        <w:r w:rsidR="00453F84">
          <w:rPr>
            <w:rFonts w:asciiTheme="minorHAnsi" w:eastAsiaTheme="minorEastAsia" w:hAnsiTheme="minorHAnsi" w:cstheme="minorBidi"/>
            <w:color w:val="auto"/>
            <w:kern w:val="0"/>
            <w:sz w:val="22"/>
            <w:szCs w:val="22"/>
            <w:lang w:eastAsia="en-US" w:bidi="ar-SA"/>
          </w:rPr>
          <w:tab/>
        </w:r>
        <w:r w:rsidR="00453F84" w:rsidRPr="00871D5B">
          <w:rPr>
            <w:rStyle w:val="Hyperlink"/>
          </w:rPr>
          <w:t>Data analysis and processing</w:t>
        </w:r>
        <w:r w:rsidR="00453F84">
          <w:rPr>
            <w:webHidden/>
          </w:rPr>
          <w:tab/>
        </w:r>
        <w:r w:rsidR="00453F84">
          <w:rPr>
            <w:webHidden/>
          </w:rPr>
          <w:fldChar w:fldCharType="begin"/>
        </w:r>
        <w:r w:rsidR="00453F84">
          <w:rPr>
            <w:webHidden/>
          </w:rPr>
          <w:instrText xml:space="preserve"> PAGEREF _Toc46237504 \h </w:instrText>
        </w:r>
        <w:r w:rsidR="00453F84">
          <w:rPr>
            <w:webHidden/>
          </w:rPr>
        </w:r>
        <w:r w:rsidR="00453F84">
          <w:rPr>
            <w:webHidden/>
          </w:rPr>
          <w:fldChar w:fldCharType="separate"/>
        </w:r>
        <w:r w:rsidR="00453F84">
          <w:rPr>
            <w:webHidden/>
          </w:rPr>
          <w:t>8</w:t>
        </w:r>
        <w:r w:rsidR="00453F84">
          <w:rPr>
            <w:webHidden/>
          </w:rPr>
          <w:fldChar w:fldCharType="end"/>
        </w:r>
      </w:hyperlink>
    </w:p>
    <w:p w14:paraId="15B11F35" w14:textId="7903BB32" w:rsidR="00453F84" w:rsidRDefault="00145C19">
      <w:pPr>
        <w:pStyle w:val="TOC1"/>
        <w:rPr>
          <w:rFonts w:asciiTheme="minorHAnsi" w:eastAsiaTheme="minorEastAsia" w:hAnsiTheme="minorHAnsi" w:cstheme="minorBidi"/>
          <w:color w:val="auto"/>
          <w:kern w:val="0"/>
          <w:sz w:val="22"/>
          <w:szCs w:val="22"/>
          <w:lang w:eastAsia="en-US" w:bidi="ar-SA"/>
        </w:rPr>
      </w:pPr>
      <w:hyperlink w:anchor="_Toc46237505" w:history="1">
        <w:r w:rsidR="00453F84" w:rsidRPr="00871D5B">
          <w:rPr>
            <w:rStyle w:val="Hyperlink"/>
          </w:rPr>
          <w:t>3</w:t>
        </w:r>
        <w:r w:rsidR="00453F84">
          <w:rPr>
            <w:rFonts w:asciiTheme="minorHAnsi" w:eastAsiaTheme="minorEastAsia" w:hAnsiTheme="minorHAnsi" w:cstheme="minorBidi"/>
            <w:color w:val="auto"/>
            <w:kern w:val="0"/>
            <w:sz w:val="22"/>
            <w:szCs w:val="22"/>
            <w:lang w:eastAsia="en-US" w:bidi="ar-SA"/>
          </w:rPr>
          <w:tab/>
        </w:r>
        <w:r w:rsidR="00453F84" w:rsidRPr="00871D5B">
          <w:rPr>
            <w:rStyle w:val="Hyperlink"/>
          </w:rPr>
          <w:t>Expected outcomes</w:t>
        </w:r>
        <w:r w:rsidR="00453F84">
          <w:rPr>
            <w:webHidden/>
          </w:rPr>
          <w:tab/>
        </w:r>
        <w:r w:rsidR="00453F84">
          <w:rPr>
            <w:webHidden/>
          </w:rPr>
          <w:fldChar w:fldCharType="begin"/>
        </w:r>
        <w:r w:rsidR="00453F84">
          <w:rPr>
            <w:webHidden/>
          </w:rPr>
          <w:instrText xml:space="preserve"> PAGEREF _Toc46237505 \h </w:instrText>
        </w:r>
        <w:r w:rsidR="00453F84">
          <w:rPr>
            <w:webHidden/>
          </w:rPr>
        </w:r>
        <w:r w:rsidR="00453F84">
          <w:rPr>
            <w:webHidden/>
          </w:rPr>
          <w:fldChar w:fldCharType="separate"/>
        </w:r>
        <w:r w:rsidR="00453F84">
          <w:rPr>
            <w:webHidden/>
          </w:rPr>
          <w:t>9</w:t>
        </w:r>
        <w:r w:rsidR="00453F84">
          <w:rPr>
            <w:webHidden/>
          </w:rPr>
          <w:fldChar w:fldCharType="end"/>
        </w:r>
      </w:hyperlink>
    </w:p>
    <w:p w14:paraId="4706E482" w14:textId="1323E5F6" w:rsidR="00453F84" w:rsidRDefault="00145C19">
      <w:pPr>
        <w:pStyle w:val="TOC1"/>
        <w:rPr>
          <w:rFonts w:asciiTheme="minorHAnsi" w:eastAsiaTheme="minorEastAsia" w:hAnsiTheme="minorHAnsi" w:cstheme="minorBidi"/>
          <w:color w:val="auto"/>
          <w:kern w:val="0"/>
          <w:sz w:val="22"/>
          <w:szCs w:val="22"/>
          <w:lang w:eastAsia="en-US" w:bidi="ar-SA"/>
        </w:rPr>
      </w:pPr>
      <w:hyperlink w:anchor="_Toc46237506" w:history="1">
        <w:r w:rsidR="00453F84" w:rsidRPr="00871D5B">
          <w:rPr>
            <w:rStyle w:val="Hyperlink"/>
          </w:rPr>
          <w:t>ANNEXES</w:t>
        </w:r>
        <w:r w:rsidR="00453F84">
          <w:rPr>
            <w:webHidden/>
          </w:rPr>
          <w:tab/>
        </w:r>
        <w:r w:rsidR="00453F84">
          <w:rPr>
            <w:webHidden/>
          </w:rPr>
          <w:fldChar w:fldCharType="begin"/>
        </w:r>
        <w:r w:rsidR="00453F84">
          <w:rPr>
            <w:webHidden/>
          </w:rPr>
          <w:instrText xml:space="preserve"> PAGEREF _Toc46237506 \h </w:instrText>
        </w:r>
        <w:r w:rsidR="00453F84">
          <w:rPr>
            <w:webHidden/>
          </w:rPr>
        </w:r>
        <w:r w:rsidR="00453F84">
          <w:rPr>
            <w:webHidden/>
          </w:rPr>
          <w:fldChar w:fldCharType="separate"/>
        </w:r>
        <w:r w:rsidR="00453F84">
          <w:rPr>
            <w:webHidden/>
          </w:rPr>
          <w:t>11</w:t>
        </w:r>
        <w:r w:rsidR="00453F84">
          <w:rPr>
            <w:webHidden/>
          </w:rPr>
          <w:fldChar w:fldCharType="end"/>
        </w:r>
      </w:hyperlink>
    </w:p>
    <w:p w14:paraId="7D48192B" w14:textId="7687A535" w:rsidR="00556827" w:rsidRPr="008A0F15" w:rsidRDefault="00BE6043" w:rsidP="009B7510">
      <w:pPr>
        <w:pStyle w:val="Titlefigureorgraph"/>
      </w:pPr>
      <w:r>
        <w:rPr>
          <w:b w:val="0"/>
          <w:noProof/>
          <w:color w:val="662483"/>
          <w:sz w:val="27"/>
          <w:szCs w:val="32"/>
        </w:rPr>
        <w:fldChar w:fldCharType="end"/>
      </w:r>
    </w:p>
    <w:p w14:paraId="51FA89F8" w14:textId="77777777" w:rsidR="004D72A1" w:rsidRPr="008A0F15" w:rsidRDefault="004D72A1" w:rsidP="00645D17"/>
    <w:p w14:paraId="138BD8F8" w14:textId="77777777" w:rsidR="0070468D" w:rsidRPr="008A0F15" w:rsidRDefault="0070468D" w:rsidP="00645D17"/>
    <w:p w14:paraId="770F6ED1" w14:textId="77777777" w:rsidR="0070468D" w:rsidRPr="008A0F15" w:rsidRDefault="0070468D" w:rsidP="00645D17"/>
    <w:p w14:paraId="261B4821" w14:textId="77777777" w:rsidR="005E4DF3" w:rsidRPr="008A0F15" w:rsidRDefault="005E4DF3" w:rsidP="00645D17"/>
    <w:p w14:paraId="7FAAEBBB" w14:textId="77777777" w:rsidR="005E4DF3" w:rsidRPr="008A0F15" w:rsidRDefault="005E4DF3" w:rsidP="00645D17"/>
    <w:p w14:paraId="5B226BA7" w14:textId="77777777" w:rsidR="005E4DF3" w:rsidRPr="008A0F15" w:rsidRDefault="005E4DF3" w:rsidP="00645D17"/>
    <w:p w14:paraId="5288D649" w14:textId="77777777" w:rsidR="005E4DF3" w:rsidRPr="008A0F15" w:rsidRDefault="005E4DF3" w:rsidP="00645D17"/>
    <w:p w14:paraId="66918895" w14:textId="77777777" w:rsidR="005E4DF3" w:rsidRPr="008A0F15" w:rsidRDefault="005E4DF3" w:rsidP="00645D17"/>
    <w:p w14:paraId="7831A2B4" w14:textId="77777777" w:rsidR="00993260" w:rsidRDefault="00993260" w:rsidP="00645D17">
      <w:r>
        <w:br w:type="page"/>
      </w:r>
    </w:p>
    <w:p w14:paraId="233BC6C8" w14:textId="77777777" w:rsidR="005C5791" w:rsidRPr="00767811" w:rsidRDefault="006A7D5A" w:rsidP="00C32687">
      <w:pPr>
        <w:pStyle w:val="Heading1"/>
        <w:numPr>
          <w:ilvl w:val="0"/>
          <w:numId w:val="0"/>
        </w:numPr>
        <w:rPr>
          <w:lang w:val="en-US"/>
        </w:rPr>
      </w:pPr>
      <w:bookmarkStart w:id="0" w:name="_Toc46237502"/>
      <w:r w:rsidRPr="00767811">
        <w:rPr>
          <w:lang w:val="en-US"/>
        </w:rPr>
        <w:lastRenderedPageBreak/>
        <w:t>PREAMBLE</w:t>
      </w:r>
      <w:bookmarkEnd w:id="0"/>
    </w:p>
    <w:p w14:paraId="4745B601" w14:textId="77777777" w:rsidR="00643D87" w:rsidRPr="00643D87" w:rsidRDefault="00643D87" w:rsidP="00643D87"/>
    <w:p w14:paraId="58642BEA" w14:textId="2B540CAE" w:rsidR="00123419" w:rsidRPr="000A250F" w:rsidRDefault="00DB6D25" w:rsidP="00767811">
      <w:r w:rsidRPr="000A250F">
        <w:t>These guidelines</w:t>
      </w:r>
      <w:r w:rsidR="00123419" w:rsidRPr="000A250F">
        <w:t xml:space="preserve"> explain the different steps needed to correctly </w:t>
      </w:r>
      <w:r w:rsidRPr="000A250F">
        <w:t xml:space="preserve">implement the monitoring process to reliably establish the thermal and comfort conditions of </w:t>
      </w:r>
      <w:proofErr w:type="gramStart"/>
      <w:r w:rsidR="00972E60" w:rsidRPr="000A250F">
        <w:t>end-users’</w:t>
      </w:r>
      <w:proofErr w:type="gramEnd"/>
      <w:r w:rsidR="00972E60" w:rsidRPr="000A250F">
        <w:t xml:space="preserve"> </w:t>
      </w:r>
      <w:r w:rsidRPr="000A250F">
        <w:t>dwellings, for the ones available, pre and post interventions</w:t>
      </w:r>
      <w:r w:rsidR="00D64634" w:rsidRPr="000A250F">
        <w:t>.</w:t>
      </w:r>
      <w:r w:rsidR="00123419" w:rsidRPr="000A250F">
        <w:t xml:space="preserve"> </w:t>
      </w:r>
    </w:p>
    <w:p w14:paraId="15F58AE6" w14:textId="77777777" w:rsidR="00123419" w:rsidRPr="000A250F" w:rsidRDefault="00123419" w:rsidP="00767811"/>
    <w:p w14:paraId="07DE59B2" w14:textId="77777777" w:rsidR="00972E60" w:rsidRPr="000A250F" w:rsidRDefault="00DB6D25" w:rsidP="00767811">
      <w:r w:rsidRPr="000A250F">
        <w:t xml:space="preserve">The designed process aims to establish thermal and comfort conditions to: </w:t>
      </w:r>
    </w:p>
    <w:p w14:paraId="7823C7B8" w14:textId="6BC6B955" w:rsidR="00972E60" w:rsidRPr="000A250F" w:rsidRDefault="00DB6D25" w:rsidP="000A250F">
      <w:pPr>
        <w:pStyle w:val="ListParagraph"/>
        <w:numPr>
          <w:ilvl w:val="0"/>
          <w:numId w:val="22"/>
        </w:numPr>
      </w:pPr>
      <w:r w:rsidRPr="000A250F">
        <w:t xml:space="preserve">fix the </w:t>
      </w:r>
      <w:r w:rsidR="00972E60" w:rsidRPr="00972E60">
        <w:t>hypotheses</w:t>
      </w:r>
      <w:r w:rsidRPr="000A250F">
        <w:t xml:space="preserve"> needed to adjust </w:t>
      </w:r>
      <w:r w:rsidR="00972E60">
        <w:t>possible</w:t>
      </w:r>
      <w:r w:rsidR="00972E60" w:rsidRPr="000A250F">
        <w:t xml:space="preserve"> </w:t>
      </w:r>
      <w:r w:rsidRPr="000A250F">
        <w:t xml:space="preserve">building simulation models to obtain reliable results, </w:t>
      </w:r>
    </w:p>
    <w:p w14:paraId="0FB1D7AE" w14:textId="134969B1" w:rsidR="00972E60" w:rsidRPr="000A250F" w:rsidRDefault="00DB6D25" w:rsidP="000A250F">
      <w:pPr>
        <w:pStyle w:val="ListParagraph"/>
        <w:numPr>
          <w:ilvl w:val="0"/>
          <w:numId w:val="22"/>
        </w:numPr>
      </w:pPr>
      <w:r w:rsidRPr="000A250F">
        <w:t>analyze the current status and the impact of the planned interventions, and</w:t>
      </w:r>
    </w:p>
    <w:p w14:paraId="34ABEF2D" w14:textId="0F50BA95" w:rsidR="00DB6D25" w:rsidRPr="000A250F" w:rsidRDefault="00DB6D25" w:rsidP="000A250F">
      <w:pPr>
        <w:pStyle w:val="ListParagraph"/>
        <w:numPr>
          <w:ilvl w:val="0"/>
          <w:numId w:val="22"/>
        </w:numPr>
      </w:pPr>
      <w:r w:rsidRPr="000A250F">
        <w:t>offer oriented strategies on how they could improve their thermal comfort conditions, which should also impact on health benefits</w:t>
      </w:r>
      <w:r w:rsidR="00972E60">
        <w:t xml:space="preserve"> </w:t>
      </w:r>
      <w:r w:rsidR="00972E60" w:rsidRPr="00305E4A">
        <w:t>to end-users</w:t>
      </w:r>
      <w:r w:rsidRPr="000A250F">
        <w:t xml:space="preserve">. </w:t>
      </w:r>
    </w:p>
    <w:p w14:paraId="43035755" w14:textId="77777777" w:rsidR="00D17788" w:rsidRPr="000A250F" w:rsidRDefault="00D17788" w:rsidP="00767811"/>
    <w:p w14:paraId="723A2461" w14:textId="77777777" w:rsidR="00123419" w:rsidRPr="00643D87" w:rsidRDefault="00123419" w:rsidP="00767811">
      <w:pPr>
        <w:rPr>
          <w:rFonts w:eastAsia="Calibri" w:cs="Calibri"/>
          <w:i/>
          <w:iCs/>
          <w:color w:val="919191"/>
          <w:kern w:val="0"/>
          <w:lang w:eastAsia="fr-FR" w:bidi="ar-SA"/>
        </w:rPr>
      </w:pPr>
    </w:p>
    <w:p w14:paraId="3B928889" w14:textId="77777777" w:rsidR="005C5791" w:rsidRPr="00643D87" w:rsidRDefault="005C5791" w:rsidP="00DF570A">
      <w:pPr>
        <w:rPr>
          <w:rFonts w:ascii="Trebuchet MS" w:eastAsia="SimSun" w:hAnsi="Trebuchet MS" w:cs="Quicksand Medium"/>
          <w:noProof/>
          <w:color w:val="662483"/>
          <w:kern w:val="1"/>
          <w:sz w:val="56"/>
          <w:szCs w:val="56"/>
          <w:lang w:eastAsia="fr-FR" w:bidi="ar-SA"/>
        </w:rPr>
      </w:pPr>
      <w:r>
        <w:br w:type="page"/>
      </w:r>
    </w:p>
    <w:p w14:paraId="7F8CCDCD" w14:textId="77777777" w:rsidR="006A7D5A" w:rsidRPr="00123419" w:rsidRDefault="00123419" w:rsidP="00C32687">
      <w:pPr>
        <w:pStyle w:val="Heading1"/>
        <w:rPr>
          <w:lang w:val="en-US"/>
        </w:rPr>
      </w:pPr>
      <w:bookmarkStart w:id="1" w:name="_Toc46237503"/>
      <w:r w:rsidRPr="00123419">
        <w:rPr>
          <w:lang w:val="en-US"/>
        </w:rPr>
        <w:lastRenderedPageBreak/>
        <w:t>Obtaining the data</w:t>
      </w:r>
      <w:bookmarkEnd w:id="1"/>
    </w:p>
    <w:p w14:paraId="57C0301A" w14:textId="78734367" w:rsidR="009A3141" w:rsidRDefault="009A3141" w:rsidP="00123419">
      <w:r>
        <w:t xml:space="preserve">The basis for the expected outcomes is </w:t>
      </w:r>
      <w:r w:rsidR="00BE3E47">
        <w:t>the acquisition of reliable data</w:t>
      </w:r>
      <w:r w:rsidR="00501B25">
        <w:t>,</w:t>
      </w:r>
      <w:r w:rsidR="00BE3E47">
        <w:t xml:space="preserve"> regarding the thermal behavior and the comfort conditions</w:t>
      </w:r>
      <w:r w:rsidR="00501B25">
        <w:t>,</w:t>
      </w:r>
      <w:r w:rsidR="00BE3E47">
        <w:t xml:space="preserve"> for some representative cases (</w:t>
      </w:r>
      <w:r w:rsidR="00501B25">
        <w:t>households</w:t>
      </w:r>
      <w:r w:rsidR="00BE3E47">
        <w:t>)</w:t>
      </w:r>
      <w:r w:rsidR="00501B25">
        <w:t xml:space="preserve"> placed in Barcelona area</w:t>
      </w:r>
      <w:r w:rsidR="00ED2567">
        <w:t xml:space="preserve"> (</w:t>
      </w:r>
      <w:r w:rsidR="00972E60">
        <w:t>although</w:t>
      </w:r>
      <w:r w:rsidR="00ED2567">
        <w:t xml:space="preserve"> </w:t>
      </w:r>
      <w:r w:rsidR="00972E60">
        <w:t>other EmpowerMed localities may possibly</w:t>
      </w:r>
      <w:r w:rsidR="00ED2567">
        <w:t xml:space="preserve"> do the same process)</w:t>
      </w:r>
      <w:r w:rsidR="00BE3E47">
        <w:t xml:space="preserve">. </w:t>
      </w:r>
    </w:p>
    <w:p w14:paraId="03022E64" w14:textId="77777777" w:rsidR="00D13F06" w:rsidRDefault="00D13F06" w:rsidP="00123419"/>
    <w:p w14:paraId="05BA56BF" w14:textId="06F5F6FE" w:rsidR="00D13F06" w:rsidRDefault="00D13F06" w:rsidP="00123419">
      <w:r>
        <w:t xml:space="preserve">For </w:t>
      </w:r>
      <w:r w:rsidR="00972E60">
        <w:t xml:space="preserve">this </w:t>
      </w:r>
      <w:r w:rsidR="000A250F">
        <w:t>purpose</w:t>
      </w:r>
      <w:r>
        <w:t xml:space="preserve">, self-sufficient monitoring devices will be used allowing for, in most of the cases, a do it yourself process. In parallel, just for </w:t>
      </w:r>
      <w:r w:rsidR="00A50D0C">
        <w:t xml:space="preserve">some </w:t>
      </w:r>
      <w:r>
        <w:t xml:space="preserve">few </w:t>
      </w:r>
      <w:r w:rsidR="00A50D0C">
        <w:t>households,</w:t>
      </w:r>
      <w:r>
        <w:t xml:space="preserve"> and </w:t>
      </w:r>
      <w:r w:rsidR="00A50D0C">
        <w:t xml:space="preserve">only </w:t>
      </w:r>
      <w:r>
        <w:t>when possible</w:t>
      </w:r>
      <w:r w:rsidR="00A50D0C">
        <w:t xml:space="preserve"> considering end-users’ predisposition, a more complete equipment will be installed by IREC technicians in order to measure more detailed variables regarding the thermal comfort. </w:t>
      </w:r>
    </w:p>
    <w:p w14:paraId="589E9B81" w14:textId="77777777" w:rsidR="00A50D0C" w:rsidRDefault="00A50D0C" w:rsidP="00123419"/>
    <w:p w14:paraId="57C08496" w14:textId="77777777" w:rsidR="00A50D0C" w:rsidRDefault="00A50D0C" w:rsidP="00123419">
      <w:r w:rsidRPr="00A50D0C">
        <w:t xml:space="preserve">In all cases, short monitoring periods will be proposed that, ideally, will be repeated for the same users over time, in order to </w:t>
      </w:r>
      <w:r w:rsidR="00D307A9">
        <w:t>both, fixing the status over the different yearly seasons, and</w:t>
      </w:r>
      <w:r w:rsidR="00D307A9" w:rsidRPr="00A50D0C">
        <w:t xml:space="preserve"> </w:t>
      </w:r>
      <w:r w:rsidRPr="00A50D0C">
        <w:t xml:space="preserve">capture the </w:t>
      </w:r>
      <w:r w:rsidR="00D307A9">
        <w:t xml:space="preserve">variations </w:t>
      </w:r>
      <w:r w:rsidR="00972E60">
        <w:t xml:space="preserve">caused from </w:t>
      </w:r>
      <w:r w:rsidR="00D307A9">
        <w:t>pre and post interventions.</w:t>
      </w:r>
    </w:p>
    <w:p w14:paraId="0FAB4C28" w14:textId="77777777" w:rsidR="00403F7A" w:rsidRDefault="00403F7A" w:rsidP="00AC0371">
      <w:pPr>
        <w:pStyle w:val="Bulletpoint"/>
      </w:pPr>
    </w:p>
    <w:p w14:paraId="39954FF5" w14:textId="77777777" w:rsidR="004C0427" w:rsidRPr="00123419" w:rsidRDefault="00EA575D" w:rsidP="004C0427">
      <w:pPr>
        <w:pStyle w:val="Heading2"/>
        <w:rPr>
          <w:lang w:val="en-US"/>
        </w:rPr>
      </w:pPr>
      <w:r>
        <w:rPr>
          <w:lang w:val="en-US"/>
        </w:rPr>
        <w:t>P</w:t>
      </w:r>
      <w:r w:rsidR="00DB6D25">
        <w:rPr>
          <w:lang w:val="en-US"/>
        </w:rPr>
        <w:t xml:space="preserve">rogramming and </w:t>
      </w:r>
      <w:r w:rsidR="00327AD6">
        <w:rPr>
          <w:lang w:val="en-US"/>
        </w:rPr>
        <w:t>(self)</w:t>
      </w:r>
      <w:r w:rsidR="00DB6D25">
        <w:rPr>
          <w:lang w:val="en-US"/>
        </w:rPr>
        <w:t>installation</w:t>
      </w:r>
      <w:r>
        <w:rPr>
          <w:lang w:val="en-US"/>
        </w:rPr>
        <w:t xml:space="preserve"> of monitoring devices</w:t>
      </w:r>
    </w:p>
    <w:p w14:paraId="3029310A" w14:textId="77777777" w:rsidR="004C0427" w:rsidRDefault="00A65B83" w:rsidP="00327AD6">
      <w:r>
        <w:t>For the s</w:t>
      </w:r>
      <w:r w:rsidR="00972E60">
        <w:t>h</w:t>
      </w:r>
      <w:r>
        <w:t xml:space="preserve">ort-periods monitoring purposes, </w:t>
      </w:r>
      <w:r w:rsidR="008F37B8">
        <w:t>the main equipment used are simple devices able to capture Temperature (T)</w:t>
      </w:r>
      <w:r w:rsidR="00677B3C">
        <w:t xml:space="preserve">, </w:t>
      </w:r>
      <w:r w:rsidR="0006640D">
        <w:t xml:space="preserve">Relative </w:t>
      </w:r>
      <w:r w:rsidR="008F37B8">
        <w:t>Humidity (</w:t>
      </w:r>
      <w:r w:rsidR="0006640D">
        <w:t>R</w:t>
      </w:r>
      <w:r w:rsidR="008F37B8">
        <w:t xml:space="preserve">H) </w:t>
      </w:r>
      <w:r w:rsidR="00677B3C">
        <w:t>and Dioxide of Carbone (CO</w:t>
      </w:r>
      <w:r w:rsidR="00677B3C" w:rsidRPr="00677B3C">
        <w:rPr>
          <w:vertAlign w:val="subscript"/>
        </w:rPr>
        <w:t>2</w:t>
      </w:r>
      <w:r w:rsidR="00677B3C">
        <w:t xml:space="preserve">) </w:t>
      </w:r>
      <w:r w:rsidR="008F37B8">
        <w:t>data</w:t>
      </w:r>
      <w:r w:rsidR="00677B3C">
        <w:t xml:space="preserve"> (</w:t>
      </w:r>
      <w:r w:rsidR="00677B3C">
        <w:fldChar w:fldCharType="begin"/>
      </w:r>
      <w:r w:rsidR="00677B3C">
        <w:instrText xml:space="preserve"> REF _Ref45780745 \h </w:instrText>
      </w:r>
      <w:r w:rsidR="00677B3C">
        <w:fldChar w:fldCharType="separate"/>
      </w:r>
      <w:r w:rsidR="00677B3C">
        <w:t xml:space="preserve">Figure </w:t>
      </w:r>
      <w:r w:rsidR="00677B3C">
        <w:rPr>
          <w:noProof/>
        </w:rPr>
        <w:t>1</w:t>
      </w:r>
      <w:r w:rsidR="00677B3C">
        <w:fldChar w:fldCharType="end"/>
      </w:r>
      <w:r w:rsidR="00677B3C">
        <w:t>)</w:t>
      </w:r>
      <w:r w:rsidR="008F37B8">
        <w:t xml:space="preserve">, which are expected to be directly installed by the end-users. </w:t>
      </w:r>
    </w:p>
    <w:p w14:paraId="374B079A" w14:textId="22BCD7D1" w:rsidR="008F37B8" w:rsidRDefault="00551FE3" w:rsidP="00327AD6">
      <w:r w:rsidRPr="00894938">
        <w:rPr>
          <w:noProof/>
          <w:lang w:eastAsia="en-US" w:bidi="ar-SA"/>
        </w:rPr>
        <w:drawing>
          <wp:anchor distT="0" distB="0" distL="114300" distR="114300" simplePos="0" relativeHeight="251674624" behindDoc="0" locked="0" layoutInCell="1" allowOverlap="1" wp14:anchorId="45624877" wp14:editId="1092DFA9">
            <wp:simplePos x="0" y="0"/>
            <wp:positionH relativeFrom="column">
              <wp:posOffset>4053564</wp:posOffset>
            </wp:positionH>
            <wp:positionV relativeFrom="paragraph">
              <wp:posOffset>552671</wp:posOffset>
            </wp:positionV>
            <wp:extent cx="2120900" cy="2120900"/>
            <wp:effectExtent l="0" t="0" r="0" b="0"/>
            <wp:wrapNone/>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6">
                      <a:extLst>
                        <a:ext uri="{BEBA8EAE-BF5A-486C-A8C5-ECC9F3942E4B}">
                          <a14:imgProps xmlns:a14="http://schemas.microsoft.com/office/drawing/2010/main">
                            <a14:imgLayer r:embed="rId17">
                              <a14:imgEffect>
                                <a14:saturation sat="44000"/>
                              </a14:imgEffect>
                            </a14:imgLayer>
                          </a14:imgProps>
                        </a:ext>
                        <a:ext uri="{28A0092B-C50C-407E-A947-70E740481C1C}">
                          <a14:useLocalDpi xmlns:a14="http://schemas.microsoft.com/office/drawing/2010/main" val="0"/>
                        </a:ext>
                      </a:extLst>
                    </a:blip>
                    <a:stretch>
                      <a:fillRect/>
                    </a:stretch>
                  </pic:blipFill>
                  <pic:spPr>
                    <a:xfrm>
                      <a:off x="0" y="0"/>
                      <a:ext cx="2120900" cy="21209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66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3199"/>
      </w:tblGrid>
      <w:tr w:rsidR="008F37B8" w14:paraId="339D706D" w14:textId="77777777" w:rsidTr="00941D35">
        <w:trPr>
          <w:trHeight w:val="2102"/>
          <w:jc w:val="center"/>
        </w:trPr>
        <w:tc>
          <w:tcPr>
            <w:tcW w:w="0" w:type="auto"/>
            <w:vAlign w:val="bottom"/>
          </w:tcPr>
          <w:p w14:paraId="546F76E9" w14:textId="0E8E8C6E" w:rsidR="008F37B8" w:rsidRDefault="00C1387C" w:rsidP="00C1387C">
            <w:pPr>
              <w:jc w:val="center"/>
            </w:pPr>
            <w:r>
              <w:rPr>
                <w:noProof/>
                <w:lang w:eastAsia="en-US" w:bidi="ar-SA"/>
              </w:rPr>
              <w:drawing>
                <wp:inline distT="0" distB="0" distL="0" distR="0" wp14:anchorId="4E87A62E" wp14:editId="6A1ECC2A">
                  <wp:extent cx="1701209" cy="131816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hqprint">
                            <a:grayscl/>
                            <a:extLst>
                              <a:ext uri="{28A0092B-C50C-407E-A947-70E740481C1C}">
                                <a14:useLocalDpi xmlns:a14="http://schemas.microsoft.com/office/drawing/2010/main" val="0"/>
                              </a:ext>
                            </a:extLst>
                          </a:blip>
                          <a:srcRect/>
                          <a:stretch>
                            <a:fillRect/>
                          </a:stretch>
                        </pic:blipFill>
                        <pic:spPr bwMode="auto">
                          <a:xfrm>
                            <a:off x="0" y="0"/>
                            <a:ext cx="1733830" cy="1343437"/>
                          </a:xfrm>
                          <a:prstGeom prst="rect">
                            <a:avLst/>
                          </a:prstGeom>
                          <a:noFill/>
                        </pic:spPr>
                      </pic:pic>
                    </a:graphicData>
                  </a:graphic>
                </wp:inline>
              </w:drawing>
            </w:r>
          </w:p>
        </w:tc>
        <w:tc>
          <w:tcPr>
            <w:tcW w:w="0" w:type="auto"/>
            <w:vAlign w:val="bottom"/>
          </w:tcPr>
          <w:p w14:paraId="5331ABEC" w14:textId="4CB24A43" w:rsidR="008F37B8" w:rsidRDefault="00C1387C" w:rsidP="00C1387C">
            <w:pPr>
              <w:jc w:val="center"/>
            </w:pPr>
            <w:r>
              <w:rPr>
                <w:noProof/>
                <w:lang w:eastAsia="en-US" w:bidi="ar-SA"/>
              </w:rPr>
              <w:drawing>
                <wp:inline distT="0" distB="0" distL="0" distR="0" wp14:anchorId="0934FC04" wp14:editId="524A4CC5">
                  <wp:extent cx="1487224" cy="1272112"/>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496354" cy="1279921"/>
                          </a:xfrm>
                          <a:prstGeom prst="rect">
                            <a:avLst/>
                          </a:prstGeom>
                          <a:noFill/>
                        </pic:spPr>
                      </pic:pic>
                    </a:graphicData>
                  </a:graphic>
                </wp:inline>
              </w:drawing>
            </w:r>
          </w:p>
        </w:tc>
      </w:tr>
      <w:tr w:rsidR="008F37B8" w14:paraId="74E3DA6C" w14:textId="77777777" w:rsidTr="00941D35">
        <w:trPr>
          <w:trHeight w:val="2179"/>
          <w:jc w:val="center"/>
        </w:trPr>
        <w:tc>
          <w:tcPr>
            <w:tcW w:w="0" w:type="auto"/>
            <w:vAlign w:val="bottom"/>
          </w:tcPr>
          <w:p w14:paraId="39EECA75" w14:textId="3ACE987D" w:rsidR="008F37B8" w:rsidRDefault="00C1387C" w:rsidP="00C1387C">
            <w:pPr>
              <w:jc w:val="center"/>
            </w:pPr>
            <w:r>
              <w:rPr>
                <w:noProof/>
                <w:lang w:eastAsia="en-US" w:bidi="ar-SA"/>
              </w:rPr>
              <w:drawing>
                <wp:inline distT="0" distB="0" distL="0" distR="0" wp14:anchorId="46B35FF5" wp14:editId="3BF68513">
                  <wp:extent cx="1964498" cy="12786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1974358" cy="1285027"/>
                          </a:xfrm>
                          <a:prstGeom prst="rect">
                            <a:avLst/>
                          </a:prstGeom>
                          <a:noFill/>
                        </pic:spPr>
                      </pic:pic>
                    </a:graphicData>
                  </a:graphic>
                </wp:inline>
              </w:drawing>
            </w:r>
          </w:p>
        </w:tc>
        <w:tc>
          <w:tcPr>
            <w:tcW w:w="0" w:type="auto"/>
            <w:vAlign w:val="bottom"/>
          </w:tcPr>
          <w:p w14:paraId="18D9C193" w14:textId="4209656D" w:rsidR="008F37B8" w:rsidRDefault="00C1387C" w:rsidP="00C1387C">
            <w:pPr>
              <w:jc w:val="center"/>
            </w:pPr>
            <w:r>
              <w:rPr>
                <w:noProof/>
                <w:lang w:eastAsia="en-US" w:bidi="ar-SA"/>
              </w:rPr>
              <w:drawing>
                <wp:inline distT="0" distB="0" distL="0" distR="0" wp14:anchorId="29DA47E2" wp14:editId="184495F7">
                  <wp:extent cx="1796903" cy="127422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grayscl/>
                            <a:extLst>
                              <a:ext uri="{28A0092B-C50C-407E-A947-70E740481C1C}">
                                <a14:useLocalDpi xmlns:a14="http://schemas.microsoft.com/office/drawing/2010/main" val="0"/>
                              </a:ext>
                            </a:extLst>
                          </a:blip>
                          <a:srcRect r="3095"/>
                          <a:stretch/>
                        </pic:blipFill>
                        <pic:spPr bwMode="auto">
                          <a:xfrm>
                            <a:off x="0" y="0"/>
                            <a:ext cx="1808603" cy="12825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3F6003" w14:textId="5C52BB7C" w:rsidR="008F37B8" w:rsidRDefault="00677B3C" w:rsidP="00677B3C">
      <w:pPr>
        <w:pStyle w:val="Caption"/>
      </w:pPr>
      <w:bookmarkStart w:id="2" w:name="_Ref45780745"/>
      <w:r>
        <w:t xml:space="preserve">Figure </w:t>
      </w:r>
      <w:r>
        <w:fldChar w:fldCharType="begin"/>
      </w:r>
      <w:r>
        <w:instrText xml:space="preserve"> SEQ Figure \* ARABIC </w:instrText>
      </w:r>
      <w:r>
        <w:fldChar w:fldCharType="separate"/>
      </w:r>
      <w:r w:rsidR="00A17840">
        <w:rPr>
          <w:noProof/>
        </w:rPr>
        <w:t>1</w:t>
      </w:r>
      <w:r>
        <w:fldChar w:fldCharType="end"/>
      </w:r>
      <w:bookmarkEnd w:id="2"/>
      <w:r>
        <w:t xml:space="preserve">. </w:t>
      </w:r>
      <w:r w:rsidR="001E243B">
        <w:t xml:space="preserve">Different models of self-sufficient monitoring </w:t>
      </w:r>
      <w:r w:rsidR="00972E60">
        <w:t>devices</w:t>
      </w:r>
      <w:r w:rsidR="008B15BE">
        <w:t xml:space="preserve"> (see too Annex 1)</w:t>
      </w:r>
    </w:p>
    <w:p w14:paraId="6E5339D0" w14:textId="761ACB82" w:rsidR="00327AD6" w:rsidRDefault="00327AD6" w:rsidP="00327AD6"/>
    <w:p w14:paraId="09DDE1E4" w14:textId="65D07402" w:rsidR="002C35EB" w:rsidRDefault="002C35EB" w:rsidP="00327AD6">
      <w:r>
        <w:t xml:space="preserve">The different devices are plug and play equipment, which means that, once they’re programmed by the IREC technicians, they could be easily installed by the end-users. The equipment </w:t>
      </w:r>
      <w:r w:rsidR="0006640D">
        <w:t>has</w:t>
      </w:r>
      <w:r>
        <w:t xml:space="preserve"> enough precision for the requested information </w:t>
      </w:r>
      <w:r w:rsidR="0006640D">
        <w:t>(</w:t>
      </w:r>
      <w:proofErr w:type="spellStart"/>
      <w:r w:rsidR="0006640D">
        <w:t>i.e</w:t>
      </w:r>
      <w:proofErr w:type="spellEnd"/>
      <w:r w:rsidR="0006640D">
        <w:t xml:space="preserve"> ±1ºC and 3% HR in normal conditions), doesn’t require for internet connection for the data storage (having data loggers), neither </w:t>
      </w:r>
      <w:r w:rsidR="009E7D24">
        <w:t xml:space="preserve">from </w:t>
      </w:r>
      <w:r w:rsidR="0006640D">
        <w:t xml:space="preserve">any electrical connection (they have enough battery capacity to be operative between 3 to 12 months, depending on the </w:t>
      </w:r>
      <w:r w:rsidR="009E7D24">
        <w:t xml:space="preserve">time steps of data recovery). </w:t>
      </w:r>
    </w:p>
    <w:p w14:paraId="202FAF16" w14:textId="77777777" w:rsidR="009E7D24" w:rsidRDefault="009E7D24" w:rsidP="00327AD6">
      <w:bookmarkStart w:id="3" w:name="_GoBack"/>
      <w:bookmarkEnd w:id="3"/>
    </w:p>
    <w:p w14:paraId="605CAEDD" w14:textId="07E1E483" w:rsidR="009E7D24" w:rsidRDefault="009E7D24" w:rsidP="00327AD6">
      <w:proofErr w:type="gramStart"/>
      <w:r>
        <w:lastRenderedPageBreak/>
        <w:t>Thus</w:t>
      </w:r>
      <w:proofErr w:type="gramEnd"/>
      <w:r>
        <w:t xml:space="preserve"> the foreseen process will start with the programming of the monitoring devices from the IREC technicians side, </w:t>
      </w:r>
      <w:r w:rsidR="009E5520">
        <w:t xml:space="preserve">just to calibrate </w:t>
      </w:r>
      <w:r w:rsidR="001C0C4A">
        <w:t>them</w:t>
      </w:r>
      <w:r w:rsidR="009E5520">
        <w:t xml:space="preserve"> and to fix the </w:t>
      </w:r>
      <w:r w:rsidR="001C0C4A">
        <w:t xml:space="preserve">recovery </w:t>
      </w:r>
      <w:r w:rsidR="009E5520">
        <w:t xml:space="preserve">time steps (to 10 minutes). Then, the devices will be ready to be distributed to end-users’ volunteers </w:t>
      </w:r>
      <w:r w:rsidR="001C0C4A">
        <w:t xml:space="preserve">(1 single device per end-user) </w:t>
      </w:r>
      <w:r w:rsidR="009E5520">
        <w:t xml:space="preserve">during the </w:t>
      </w:r>
      <w:r w:rsidR="00456EEC">
        <w:t>collective assembly</w:t>
      </w:r>
      <w:r w:rsidR="009E5520">
        <w:t xml:space="preserve">, in which they will be informed on how to </w:t>
      </w:r>
      <w:r w:rsidR="00456EEC">
        <w:t>“</w:t>
      </w:r>
      <w:r w:rsidR="009E5520">
        <w:t>install</w:t>
      </w:r>
      <w:r w:rsidR="00456EEC">
        <w:t>”</w:t>
      </w:r>
      <w:r w:rsidR="009E5520">
        <w:t xml:space="preserve"> the devices; that means, only, in which household places </w:t>
      </w:r>
      <w:r w:rsidR="001C0C4A">
        <w:t>the devices</w:t>
      </w:r>
      <w:r w:rsidR="009E5520">
        <w:t xml:space="preserve"> should be located (ideally in the dinning or the living room, as the</w:t>
      </w:r>
      <w:r w:rsidR="00456EEC">
        <w:t>se are the more inhabited rooms</w:t>
      </w:r>
      <w:r w:rsidR="001C0C4A">
        <w:t xml:space="preserve">, </w:t>
      </w:r>
      <w:r w:rsidR="00456EEC">
        <w:t xml:space="preserve">at </w:t>
      </w:r>
      <w:r w:rsidR="001C0C4A">
        <w:t xml:space="preserve">1 to 2 meters </w:t>
      </w:r>
      <w:r w:rsidR="00456EEC">
        <w:t xml:space="preserve">from </w:t>
      </w:r>
      <w:r w:rsidR="001C0C4A">
        <w:t xml:space="preserve">the floor, and considering to be a fixed place during the </w:t>
      </w:r>
      <w:r w:rsidR="0096231D">
        <w:t>1</w:t>
      </w:r>
      <w:r w:rsidR="00456EEC">
        <w:t xml:space="preserve"> to 2</w:t>
      </w:r>
      <w:r w:rsidR="0096231D">
        <w:t xml:space="preserve"> week scheduled</w:t>
      </w:r>
      <w:r w:rsidR="001C0C4A">
        <w:t xml:space="preserve"> period). </w:t>
      </w:r>
      <w:r w:rsidR="0096231D">
        <w:t>The same process will be repeated for the next seasonal or post-interventions periods.</w:t>
      </w:r>
    </w:p>
    <w:p w14:paraId="5EAD4640" w14:textId="77777777" w:rsidR="001E243B" w:rsidRDefault="001E243B" w:rsidP="00327AD6"/>
    <w:p w14:paraId="386CE9A8" w14:textId="45D82DA9" w:rsidR="001C0C4A" w:rsidRDefault="0096231D" w:rsidP="00327AD6">
      <w:r>
        <w:t>If possible, and by considering the availability of some representative cases, for 1 to 2 households a more complete monitoring set will be installed (</w:t>
      </w:r>
      <w:r w:rsidR="00F07330">
        <w:fldChar w:fldCharType="begin"/>
      </w:r>
      <w:r w:rsidR="00F07330">
        <w:instrText xml:space="preserve"> REF _Ref45785422 \h </w:instrText>
      </w:r>
      <w:r w:rsidR="00F07330">
        <w:fldChar w:fldCharType="separate"/>
      </w:r>
      <w:r w:rsidR="00F07330">
        <w:t xml:space="preserve">Figure </w:t>
      </w:r>
      <w:r w:rsidR="00F07330">
        <w:rPr>
          <w:noProof/>
        </w:rPr>
        <w:t>2</w:t>
      </w:r>
      <w:r w:rsidR="00F07330">
        <w:fldChar w:fldCharType="end"/>
      </w:r>
      <w:r>
        <w:t xml:space="preserve">). </w:t>
      </w:r>
      <w:r w:rsidR="00F07330">
        <w:t xml:space="preserve">This equipment allows monitoring, not only the previously introduced parameters, but also some extra ones regarding specifically to comfort conditions, as the Wind Velocity (WV) </w:t>
      </w:r>
      <w:r w:rsidR="000E373B">
        <w:t>or the Operative Temperature (OT).</w:t>
      </w:r>
    </w:p>
    <w:p w14:paraId="454C94CB" w14:textId="7BAA3BA5" w:rsidR="0096231D" w:rsidRDefault="0096231D" w:rsidP="00327AD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2376"/>
      </w:tblGrid>
      <w:tr w:rsidR="0096231D" w14:paraId="3BEF5081" w14:textId="77777777" w:rsidTr="00655226">
        <w:trPr>
          <w:trHeight w:val="3065"/>
          <w:jc w:val="center"/>
        </w:trPr>
        <w:tc>
          <w:tcPr>
            <w:tcW w:w="0" w:type="auto"/>
            <w:vAlign w:val="bottom"/>
          </w:tcPr>
          <w:p w14:paraId="25F50385" w14:textId="4CBF31FC" w:rsidR="0096231D" w:rsidRDefault="00551FE3" w:rsidP="0096231D">
            <w:pPr>
              <w:jc w:val="center"/>
            </w:pPr>
            <w:r w:rsidRPr="001D5C4E">
              <w:rPr>
                <w:noProof/>
                <w:lang w:eastAsia="en-US" w:bidi="ar-SA"/>
              </w:rPr>
              <w:drawing>
                <wp:anchor distT="0" distB="0" distL="114300" distR="114300" simplePos="0" relativeHeight="251676672" behindDoc="0" locked="0" layoutInCell="1" allowOverlap="1" wp14:anchorId="52EDFA16" wp14:editId="56C79927">
                  <wp:simplePos x="0" y="0"/>
                  <wp:positionH relativeFrom="column">
                    <wp:posOffset>-380365</wp:posOffset>
                  </wp:positionH>
                  <wp:positionV relativeFrom="paragraph">
                    <wp:posOffset>-898525</wp:posOffset>
                  </wp:positionV>
                  <wp:extent cx="1021080" cy="1044575"/>
                  <wp:effectExtent l="0" t="0" r="7620" b="3175"/>
                  <wp:wrapNone/>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22">
                            <a:extLst>
                              <a:ext uri="{BEBA8EAE-BF5A-486C-A8C5-ECC9F3942E4B}">
                                <a14:imgProps xmlns:a14="http://schemas.microsoft.com/office/drawing/2010/main">
                                  <a14:imgLayer r:embed="rId23">
                                    <a14:imgEffect>
                                      <a14:saturation sat="44000"/>
                                    </a14:imgEffect>
                                  </a14:imgLayer>
                                </a14:imgProps>
                              </a:ext>
                              <a:ext uri="{28A0092B-C50C-407E-A947-70E740481C1C}">
                                <a14:useLocalDpi xmlns:a14="http://schemas.microsoft.com/office/drawing/2010/main" val="0"/>
                              </a:ext>
                            </a:extLst>
                          </a:blip>
                          <a:stretch>
                            <a:fillRect/>
                          </a:stretch>
                        </pic:blipFill>
                        <pic:spPr>
                          <a:xfrm>
                            <a:off x="0" y="0"/>
                            <a:ext cx="1021080" cy="1044575"/>
                          </a:xfrm>
                          <a:prstGeom prst="rect">
                            <a:avLst/>
                          </a:prstGeom>
                        </pic:spPr>
                      </pic:pic>
                    </a:graphicData>
                  </a:graphic>
                  <wp14:sizeRelH relativeFrom="margin">
                    <wp14:pctWidth>0</wp14:pctWidth>
                  </wp14:sizeRelH>
                  <wp14:sizeRelV relativeFrom="margin">
                    <wp14:pctHeight>0</wp14:pctHeight>
                  </wp14:sizeRelV>
                </wp:anchor>
              </w:drawing>
            </w:r>
            <w:r w:rsidR="0096231D">
              <w:rPr>
                <w:noProof/>
                <w:lang w:eastAsia="en-US" w:bidi="ar-SA"/>
              </w:rPr>
              <w:drawing>
                <wp:inline distT="0" distB="0" distL="0" distR="0" wp14:anchorId="622C56BE" wp14:editId="6DE713CF">
                  <wp:extent cx="1398590" cy="18181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l="37086" t="24006" r="44168" b="43454"/>
                          <a:stretch/>
                        </pic:blipFill>
                        <pic:spPr bwMode="auto">
                          <a:xfrm>
                            <a:off x="0" y="0"/>
                            <a:ext cx="1419202" cy="18449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bottom"/>
          </w:tcPr>
          <w:p w14:paraId="4394BBA4" w14:textId="779D151A" w:rsidR="0096231D" w:rsidRDefault="0096231D" w:rsidP="0096231D">
            <w:pPr>
              <w:jc w:val="center"/>
            </w:pPr>
            <w:r w:rsidRPr="0096231D">
              <w:rPr>
                <w:noProof/>
                <w:lang w:eastAsia="en-US" w:bidi="ar-SA"/>
              </w:rPr>
              <w:drawing>
                <wp:inline distT="0" distB="0" distL="0" distR="0" wp14:anchorId="1A44CAF0" wp14:editId="337CD43C">
                  <wp:extent cx="1363626" cy="1818168"/>
                  <wp:effectExtent l="0" t="0" r="8255" b="0"/>
                  <wp:docPr id="215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4" name="Imagen 13"/>
                          <pic:cNvPicPr>
                            <a:picLocks noChangeAspect="1"/>
                          </pic:cNvPicPr>
                        </pic:nvPicPr>
                        <pic:blipFill>
                          <a:blip r:embed="rId25">
                            <a:grayscl/>
                          </a:blip>
                          <a:srcRect/>
                          <a:stretch>
                            <a:fillRect/>
                          </a:stretch>
                        </pic:blipFill>
                        <pic:spPr bwMode="auto">
                          <a:xfrm>
                            <a:off x="0" y="0"/>
                            <a:ext cx="1376654" cy="1835538"/>
                          </a:xfrm>
                          <a:prstGeom prst="rect">
                            <a:avLst/>
                          </a:prstGeom>
                          <a:noFill/>
                          <a:ln w="9525">
                            <a:noFill/>
                            <a:miter lim="800000"/>
                            <a:headEnd/>
                            <a:tailEnd/>
                          </a:ln>
                        </pic:spPr>
                      </pic:pic>
                    </a:graphicData>
                  </a:graphic>
                </wp:inline>
              </w:drawing>
            </w:r>
          </w:p>
        </w:tc>
      </w:tr>
    </w:tbl>
    <w:p w14:paraId="66F03B1B" w14:textId="34149E6F" w:rsidR="0096231D" w:rsidRDefault="0096231D" w:rsidP="0096231D">
      <w:pPr>
        <w:pStyle w:val="Caption"/>
      </w:pPr>
      <w:bookmarkStart w:id="4" w:name="_Ref45785422"/>
      <w:r>
        <w:t xml:space="preserve">Figure </w:t>
      </w:r>
      <w:r>
        <w:fldChar w:fldCharType="begin"/>
      </w:r>
      <w:r>
        <w:instrText xml:space="preserve"> SEQ Figure \* ARABIC </w:instrText>
      </w:r>
      <w:r>
        <w:fldChar w:fldCharType="separate"/>
      </w:r>
      <w:r w:rsidR="00A17840">
        <w:rPr>
          <w:noProof/>
        </w:rPr>
        <w:t>2</w:t>
      </w:r>
      <w:r>
        <w:fldChar w:fldCharType="end"/>
      </w:r>
      <w:bookmarkEnd w:id="4"/>
      <w:r>
        <w:t>. Available comfort equipment</w:t>
      </w:r>
    </w:p>
    <w:p w14:paraId="29185746" w14:textId="77777777" w:rsidR="0096231D" w:rsidRDefault="0096231D" w:rsidP="00327AD6"/>
    <w:p w14:paraId="25D8D174" w14:textId="1FE48ED5" w:rsidR="001E243B" w:rsidRDefault="000E373B" w:rsidP="00327AD6">
      <w:r>
        <w:t xml:space="preserve">This equipment has more precision than the above-introduced one’s but, </w:t>
      </w:r>
      <w:r w:rsidR="00456EEC">
        <w:t xml:space="preserve">on </w:t>
      </w:r>
      <w:r>
        <w:t xml:space="preserve">the other side, requires </w:t>
      </w:r>
      <w:proofErr w:type="gramStart"/>
      <w:r w:rsidR="00456EEC">
        <w:t>an</w:t>
      </w:r>
      <w:proofErr w:type="gramEnd"/>
      <w:r w:rsidR="00456EEC">
        <w:t xml:space="preserve"> </w:t>
      </w:r>
      <w:r>
        <w:t>specialized support from IREC</w:t>
      </w:r>
      <w:r w:rsidR="00456EEC">
        <w:t>’s</w:t>
      </w:r>
      <w:r>
        <w:t xml:space="preserve"> technicians</w:t>
      </w:r>
      <w:r w:rsidR="00456EEC">
        <w:t>. Moreover, these devices</w:t>
      </w:r>
      <w:r>
        <w:t xml:space="preserve"> take up more space</w:t>
      </w:r>
      <w:r w:rsidR="000A05D4">
        <w:t xml:space="preserve"> </w:t>
      </w:r>
      <w:r w:rsidR="00456EEC">
        <w:t>i</w:t>
      </w:r>
      <w:r w:rsidR="000A05D4">
        <w:t>n the households</w:t>
      </w:r>
      <w:r>
        <w:t xml:space="preserve">. That means, </w:t>
      </w:r>
      <w:r w:rsidR="000A05D4">
        <w:t>for this case</w:t>
      </w:r>
      <w:r>
        <w:t xml:space="preserve"> the process will require for the initial programming (again, regarding the calibration and </w:t>
      </w:r>
      <w:r w:rsidR="000A05D4">
        <w:t>definition</w:t>
      </w:r>
      <w:r>
        <w:t xml:space="preserve"> on the time-steps)</w:t>
      </w:r>
      <w:r w:rsidR="000A05D4">
        <w:t xml:space="preserve"> but, as far as the equipment must be assembled on-site and </w:t>
      </w:r>
      <w:r w:rsidR="00456EEC">
        <w:t xml:space="preserve">in </w:t>
      </w:r>
      <w:r w:rsidR="00655226">
        <w:t xml:space="preserve">household </w:t>
      </w:r>
      <w:r w:rsidR="000A05D4">
        <w:t>located specific places (also considering the required electricity connection)</w:t>
      </w:r>
      <w:r w:rsidR="00655226">
        <w:t xml:space="preserve">, the installation (and de-installation) is planned to be done by the IREC’s technicians. </w:t>
      </w:r>
      <w:r w:rsidR="00456EEC">
        <w:t xml:space="preserve">This </w:t>
      </w:r>
      <w:r w:rsidR="00655226">
        <w:t>means</w:t>
      </w:r>
      <w:r w:rsidR="00456EEC">
        <w:t xml:space="preserve"> that</w:t>
      </w:r>
      <w:r w:rsidR="00655226">
        <w:t xml:space="preserve">, during the </w:t>
      </w:r>
      <w:r w:rsidR="00456EEC">
        <w:t xml:space="preserve">collective </w:t>
      </w:r>
      <w:r w:rsidR="00655226">
        <w:t>assemblies, the target groups would be informed about this possibility and, if some volunteers</w:t>
      </w:r>
      <w:r w:rsidR="00456EEC">
        <w:t xml:space="preserve"> exist</w:t>
      </w:r>
      <w:r w:rsidR="00655226">
        <w:t xml:space="preserve">, they’ll be scheduled the visit for the installation. </w:t>
      </w:r>
    </w:p>
    <w:p w14:paraId="09E80B63" w14:textId="77777777" w:rsidR="0090071D" w:rsidRDefault="0090071D" w:rsidP="00327AD6"/>
    <w:p w14:paraId="260989F1" w14:textId="0E5041A7" w:rsidR="0090071D" w:rsidRDefault="0090071D" w:rsidP="00327AD6">
      <w:r>
        <w:t xml:space="preserve">It must be mentioned than, for both cases </w:t>
      </w:r>
      <w:r w:rsidR="0089291D">
        <w:t>(</w:t>
      </w:r>
      <w:r>
        <w:t>the basic and the detailed monitoring</w:t>
      </w:r>
      <w:r w:rsidR="0089291D">
        <w:t>)</w:t>
      </w:r>
      <w:r>
        <w:t xml:space="preserve"> the users will be informed about the privacy data rights</w:t>
      </w:r>
      <w:r w:rsidR="00A17840">
        <w:t xml:space="preserve"> (</w:t>
      </w:r>
      <w:r w:rsidR="0089291D">
        <w:fldChar w:fldCharType="begin"/>
      </w:r>
      <w:r w:rsidR="0089291D">
        <w:instrText xml:space="preserve"> REF _Ref46141237 \h </w:instrText>
      </w:r>
      <w:r w:rsidR="0089291D">
        <w:fldChar w:fldCharType="separate"/>
      </w:r>
      <w:r w:rsidR="0089291D">
        <w:t xml:space="preserve">Figure </w:t>
      </w:r>
      <w:r w:rsidR="0089291D">
        <w:rPr>
          <w:noProof/>
        </w:rPr>
        <w:t>3</w:t>
      </w:r>
      <w:r w:rsidR="0089291D">
        <w:fldChar w:fldCharType="end"/>
      </w:r>
      <w:r w:rsidR="00A17840">
        <w:t>)</w:t>
      </w:r>
      <w:r>
        <w:t xml:space="preserve">. </w:t>
      </w:r>
    </w:p>
    <w:p w14:paraId="56FDA623" w14:textId="77777777" w:rsidR="000E373B" w:rsidRDefault="000E373B" w:rsidP="00327AD6"/>
    <w:p w14:paraId="5BDB6069" w14:textId="77777777" w:rsidR="004C0427" w:rsidRDefault="006652B8" w:rsidP="004C0427">
      <w:pPr>
        <w:pStyle w:val="Heading2"/>
        <w:rPr>
          <w:lang w:val="en-US"/>
        </w:rPr>
      </w:pPr>
      <w:r>
        <w:rPr>
          <w:lang w:val="en-US"/>
        </w:rPr>
        <w:t>Devices recovering</w:t>
      </w:r>
      <w:r w:rsidR="00EA575D">
        <w:rPr>
          <w:lang w:val="en-US"/>
        </w:rPr>
        <w:t xml:space="preserve"> and data collection</w:t>
      </w:r>
    </w:p>
    <w:p w14:paraId="0A0E71DE" w14:textId="382E08B5" w:rsidR="004C0427" w:rsidRDefault="00941D35" w:rsidP="00D13F06">
      <w:r>
        <w:t xml:space="preserve">After the </w:t>
      </w:r>
      <w:r w:rsidR="0089291D">
        <w:t>installation of devices</w:t>
      </w:r>
      <w:r>
        <w:t xml:space="preserve"> in households, they’ll be recovered; for the most common cases of the </w:t>
      </w:r>
      <w:r w:rsidR="00912A37">
        <w:t xml:space="preserve">above-introduced, as the ones which are plug and play by the users </w:t>
      </w:r>
      <w:r w:rsidR="00912A37">
        <w:lastRenderedPageBreak/>
        <w:t xml:space="preserve">themselves, the expected return will coincide with the next </w:t>
      </w:r>
      <w:r w:rsidR="0089291D">
        <w:t xml:space="preserve">collective </w:t>
      </w:r>
      <w:r w:rsidR="00912A37">
        <w:t xml:space="preserve">assembly or (if not possible) will </w:t>
      </w:r>
      <w:r w:rsidR="00912A37" w:rsidRPr="00912A37">
        <w:t>be picked up at home</w:t>
      </w:r>
      <w:r w:rsidR="00912A37">
        <w:t xml:space="preserve"> by IREC</w:t>
      </w:r>
      <w:r w:rsidR="0089291D">
        <w:t>’s</w:t>
      </w:r>
      <w:r w:rsidR="00912A37">
        <w:t xml:space="preserve"> personnel. For the other more complex cases, if any, the equipment will be always </w:t>
      </w:r>
      <w:r w:rsidR="00912A37" w:rsidRPr="00912A37">
        <w:t>picked up at home</w:t>
      </w:r>
      <w:r w:rsidR="00912A37">
        <w:t xml:space="preserve"> by IREC</w:t>
      </w:r>
      <w:r w:rsidR="0089291D">
        <w:t>’s</w:t>
      </w:r>
      <w:r w:rsidR="00912A37">
        <w:t xml:space="preserve"> personnel, according to the originally agreed scheduling with the households’ volunteers. </w:t>
      </w:r>
    </w:p>
    <w:p w14:paraId="6732FD54" w14:textId="5910E111" w:rsidR="00D13F06" w:rsidRDefault="00B00DBF" w:rsidP="00D13F06">
      <w:r>
        <w:rPr>
          <w:noProof/>
          <w:lang w:eastAsia="en-US" w:bidi="ar-SA"/>
        </w:rPr>
        <w:drawing>
          <wp:anchor distT="0" distB="0" distL="114300" distR="114300" simplePos="0" relativeHeight="251672576" behindDoc="0" locked="0" layoutInCell="1" allowOverlap="1" wp14:anchorId="2853D2EC" wp14:editId="063BCD42">
            <wp:simplePos x="0" y="0"/>
            <wp:positionH relativeFrom="column">
              <wp:posOffset>1310115</wp:posOffset>
            </wp:positionH>
            <wp:positionV relativeFrom="paragraph">
              <wp:posOffset>155548</wp:posOffset>
            </wp:positionV>
            <wp:extent cx="3173095" cy="2317115"/>
            <wp:effectExtent l="19050" t="19050" r="27305" b="260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grayscl/>
                      <a:extLst>
                        <a:ext uri="{28A0092B-C50C-407E-A947-70E740481C1C}">
                          <a14:useLocalDpi xmlns:a14="http://schemas.microsoft.com/office/drawing/2010/main" val="0"/>
                        </a:ext>
                      </a:extLst>
                    </a:blip>
                    <a:srcRect l="23894" t="22881" r="23735" b="9167"/>
                    <a:stretch/>
                  </pic:blipFill>
                  <pic:spPr bwMode="auto">
                    <a:xfrm>
                      <a:off x="0" y="0"/>
                      <a:ext cx="3173095" cy="231711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anchor>
        </w:drawing>
      </w:r>
    </w:p>
    <w:p w14:paraId="0144F8E9" w14:textId="1854124B" w:rsidR="00B00DBF" w:rsidRDefault="00B00DBF" w:rsidP="00D13F06"/>
    <w:p w14:paraId="6C4E745A" w14:textId="21AD03A3" w:rsidR="00B00DBF" w:rsidRDefault="00B00DBF" w:rsidP="00D13F06"/>
    <w:p w14:paraId="057155AA" w14:textId="6A61371B" w:rsidR="00B00DBF" w:rsidRDefault="00B00DBF" w:rsidP="00D13F06"/>
    <w:p w14:paraId="0940F803" w14:textId="61B271E0" w:rsidR="00B00DBF" w:rsidRDefault="00B00DBF" w:rsidP="00D13F06"/>
    <w:p w14:paraId="15C78A0D" w14:textId="6045DD1E" w:rsidR="00B00DBF" w:rsidRDefault="00B00DBF" w:rsidP="00D13F06"/>
    <w:p w14:paraId="7340ADA6" w14:textId="053B4FF6" w:rsidR="00B00DBF" w:rsidRDefault="00B00DBF" w:rsidP="00D13F06"/>
    <w:p w14:paraId="4F77451E" w14:textId="677C145B" w:rsidR="00B00DBF" w:rsidRDefault="00B00DBF" w:rsidP="00D13F06"/>
    <w:p w14:paraId="1E25C240" w14:textId="045A188E" w:rsidR="00B00DBF" w:rsidRDefault="00B00DBF" w:rsidP="00D13F06"/>
    <w:p w14:paraId="0F6CBB02" w14:textId="5528104B" w:rsidR="00B00DBF" w:rsidRDefault="00B00DBF" w:rsidP="00D13F06"/>
    <w:p w14:paraId="7D05ED87" w14:textId="41DA0CF8" w:rsidR="00B00DBF" w:rsidRDefault="00B00DBF" w:rsidP="00D13F06"/>
    <w:p w14:paraId="65306B3F" w14:textId="2DE33773" w:rsidR="00B00DBF" w:rsidRDefault="00B00DBF" w:rsidP="00D13F06"/>
    <w:p w14:paraId="00D30E13" w14:textId="456453A1" w:rsidR="00B00DBF" w:rsidRDefault="00B00DBF" w:rsidP="00D13F06"/>
    <w:p w14:paraId="34E918F0" w14:textId="77777777" w:rsidR="00B00DBF" w:rsidRDefault="00B00DBF" w:rsidP="00D13F06"/>
    <w:p w14:paraId="188CC024" w14:textId="77777777" w:rsidR="00A17840" w:rsidRDefault="00A17840" w:rsidP="00A17840">
      <w:pPr>
        <w:pStyle w:val="Caption"/>
      </w:pPr>
      <w:bookmarkStart w:id="5" w:name="_Ref46141237"/>
      <w:r>
        <w:t xml:space="preserve">Figure </w:t>
      </w:r>
      <w:r>
        <w:fldChar w:fldCharType="begin"/>
      </w:r>
      <w:r>
        <w:instrText xml:space="preserve"> SEQ Figure \* ARABIC </w:instrText>
      </w:r>
      <w:r>
        <w:fldChar w:fldCharType="separate"/>
      </w:r>
      <w:r>
        <w:rPr>
          <w:noProof/>
        </w:rPr>
        <w:t>3</w:t>
      </w:r>
      <w:r>
        <w:fldChar w:fldCharType="end"/>
      </w:r>
      <w:bookmarkEnd w:id="5"/>
      <w:r>
        <w:t xml:space="preserve">. Template of data protection from IREC </w:t>
      </w:r>
    </w:p>
    <w:p w14:paraId="6AB3DF72" w14:textId="6C3B991A" w:rsidR="00A17840" w:rsidRDefault="00B00DBF" w:rsidP="00A17840">
      <w:r w:rsidRPr="00B00DBF">
        <w:rPr>
          <w:noProof/>
        </w:rPr>
        <w:drawing>
          <wp:inline distT="0" distB="0" distL="0" distR="0" wp14:anchorId="1C6FB9DA" wp14:editId="31F86599">
            <wp:extent cx="5756910" cy="25631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5756910" cy="2563134"/>
                    </a:xfrm>
                    <a:prstGeom prst="rect">
                      <a:avLst/>
                    </a:prstGeom>
                    <a:noFill/>
                    <a:ln>
                      <a:noFill/>
                    </a:ln>
                  </pic:spPr>
                </pic:pic>
              </a:graphicData>
            </a:graphic>
          </wp:inline>
        </w:drawing>
      </w:r>
    </w:p>
    <w:p w14:paraId="1190055D" w14:textId="2309B20A" w:rsidR="00A17840" w:rsidRDefault="00A17840" w:rsidP="00A17840">
      <w:r>
        <w:t xml:space="preserve">Once the equipment </w:t>
      </w:r>
      <w:r w:rsidR="0089291D">
        <w:t xml:space="preserve">is back at </w:t>
      </w:r>
      <w:r>
        <w:t>IREC, technicians will collect all the data from the different devices and sort them in a unique common file. Even so the collected data will be stored including too the specific characterization of the related households (that is, the household address), none of the expected outcomes of this process will specifically include it. This kind of information will be used only to cross the data with the information coming from the surveys (if any), and to characterize the different case studies for the internal calculation and interpretation of the results.</w:t>
      </w:r>
    </w:p>
    <w:p w14:paraId="5D2A784E" w14:textId="77777777" w:rsidR="00A17840" w:rsidRDefault="00A17840" w:rsidP="00A17840"/>
    <w:p w14:paraId="41563907" w14:textId="32C584FA" w:rsidR="00BA4EBE" w:rsidRDefault="00917F29" w:rsidP="00123419">
      <w:r>
        <w:t xml:space="preserve">For such </w:t>
      </w:r>
      <w:r w:rsidR="0089291D">
        <w:t xml:space="preserve">possible </w:t>
      </w:r>
      <w:r>
        <w:t xml:space="preserve">cases, the </w:t>
      </w:r>
      <w:r w:rsidR="0089291D">
        <w:t>two</w:t>
      </w:r>
      <w:r>
        <w:t xml:space="preserve">-week monitoring process would be introduced, at least, twice, considering pre and post EmpowerMed interventions and/or </w:t>
      </w:r>
      <w:r w:rsidR="0058555A">
        <w:t xml:space="preserve">the </w:t>
      </w:r>
      <w:r>
        <w:t xml:space="preserve">different </w:t>
      </w:r>
      <w:r w:rsidR="0058555A">
        <w:t xml:space="preserve">yearly seasons. This </w:t>
      </w:r>
      <w:r w:rsidR="0089291D">
        <w:t xml:space="preserve">will </w:t>
      </w:r>
      <w:r w:rsidR="0058555A">
        <w:t>be proposed form the starting point to the households</w:t>
      </w:r>
      <w:r w:rsidR="0089291D">
        <w:t xml:space="preserve"> that</w:t>
      </w:r>
      <w:r w:rsidR="0058555A">
        <w:t xml:space="preserve"> voluntee</w:t>
      </w:r>
      <w:r w:rsidR="0089291D">
        <w:t>r</w:t>
      </w:r>
      <w:r w:rsidR="0058555A">
        <w:t xml:space="preserve">. </w:t>
      </w:r>
    </w:p>
    <w:p w14:paraId="23D6A294" w14:textId="77777777" w:rsidR="0058555A" w:rsidRPr="000B093B" w:rsidRDefault="0058555A" w:rsidP="00123419"/>
    <w:p w14:paraId="7C27C3DB" w14:textId="77777777" w:rsidR="00123419" w:rsidRPr="00123419" w:rsidRDefault="006652B8" w:rsidP="00123419">
      <w:pPr>
        <w:pStyle w:val="Heading1"/>
        <w:rPr>
          <w:lang w:val="en-US"/>
        </w:rPr>
      </w:pPr>
      <w:bookmarkStart w:id="6" w:name="_Toc46237504"/>
      <w:r>
        <w:rPr>
          <w:lang w:val="en-US"/>
        </w:rPr>
        <w:lastRenderedPageBreak/>
        <w:t>Data analysis and processing</w:t>
      </w:r>
      <w:bookmarkEnd w:id="6"/>
    </w:p>
    <w:p w14:paraId="1C919C53" w14:textId="77777777" w:rsidR="0058555A" w:rsidRDefault="0058555A" w:rsidP="00123419"/>
    <w:p w14:paraId="1926E80F" w14:textId="77777777" w:rsidR="008501B6" w:rsidRDefault="000E62C7" w:rsidP="00123419">
      <w:r>
        <w:t>The collected data will be used for several purposes:</w:t>
      </w:r>
    </w:p>
    <w:p w14:paraId="04A13B01" w14:textId="77777777" w:rsidR="000E62C7" w:rsidRDefault="000E62C7" w:rsidP="000E62C7">
      <w:pPr>
        <w:pStyle w:val="Bulletpoint"/>
        <w:numPr>
          <w:ilvl w:val="0"/>
          <w:numId w:val="3"/>
        </w:numPr>
      </w:pPr>
      <w:r>
        <w:t xml:space="preserve">to </w:t>
      </w:r>
      <w:r w:rsidRPr="000E62C7">
        <w:t>analyze the current status and the impact of the</w:t>
      </w:r>
      <w:r>
        <w:t xml:space="preserve"> planned interventions, </w:t>
      </w:r>
    </w:p>
    <w:p w14:paraId="386147A4" w14:textId="4C74F4C0" w:rsidR="000E62C7" w:rsidRDefault="000E62C7" w:rsidP="000E62C7">
      <w:pPr>
        <w:pStyle w:val="Bulletpoint"/>
        <w:numPr>
          <w:ilvl w:val="0"/>
          <w:numId w:val="3"/>
        </w:numPr>
      </w:pPr>
      <w:r>
        <w:t xml:space="preserve">to </w:t>
      </w:r>
      <w:r w:rsidRPr="000E62C7">
        <w:t xml:space="preserve">fix the hypotheses needed to adjust building simulation models to obtain </w:t>
      </w:r>
      <w:r>
        <w:t>reliable results, and</w:t>
      </w:r>
    </w:p>
    <w:p w14:paraId="070633DA" w14:textId="15B6884B" w:rsidR="000E62C7" w:rsidRDefault="000E62C7" w:rsidP="000E62C7">
      <w:pPr>
        <w:pStyle w:val="Bulletpoint"/>
        <w:numPr>
          <w:ilvl w:val="0"/>
          <w:numId w:val="3"/>
        </w:numPr>
      </w:pPr>
      <w:r>
        <w:t>to</w:t>
      </w:r>
      <w:r w:rsidRPr="000E62C7">
        <w:t xml:space="preserve"> offer to the </w:t>
      </w:r>
      <w:proofErr w:type="gramStart"/>
      <w:r w:rsidRPr="000E62C7">
        <w:t>end-users oriented</w:t>
      </w:r>
      <w:proofErr w:type="gramEnd"/>
      <w:r w:rsidRPr="000E62C7">
        <w:t xml:space="preserve"> strategies on how they could improve their thermal comfort conditions, which should also impact on health benefits</w:t>
      </w:r>
      <w:r>
        <w:t>.</w:t>
      </w:r>
    </w:p>
    <w:p w14:paraId="13FFDA6F" w14:textId="77777777" w:rsidR="000E62C7" w:rsidRDefault="00EA6621" w:rsidP="00123419">
      <w:r>
        <w:t>Thus, the collected data will be initially analyzed and later on post processed.</w:t>
      </w:r>
    </w:p>
    <w:p w14:paraId="596B9C8E" w14:textId="77777777" w:rsidR="00EA6621" w:rsidRPr="00123419" w:rsidRDefault="00EA6621" w:rsidP="00123419"/>
    <w:p w14:paraId="1061D153" w14:textId="77777777" w:rsidR="00993260" w:rsidRDefault="0008334B" w:rsidP="00156D1E">
      <w:pPr>
        <w:pStyle w:val="Heading2"/>
        <w:rPr>
          <w:lang w:val="en-US"/>
        </w:rPr>
      </w:pPr>
      <w:r>
        <w:rPr>
          <w:lang w:val="en-US"/>
        </w:rPr>
        <w:t>Initial d</w:t>
      </w:r>
      <w:r w:rsidR="006652B8">
        <w:rPr>
          <w:lang w:val="en-US"/>
        </w:rPr>
        <w:t>ata analysis</w:t>
      </w:r>
    </w:p>
    <w:p w14:paraId="13A8198C" w14:textId="02D67B2B" w:rsidR="0089291D" w:rsidRDefault="002906D7" w:rsidP="006652B8">
      <w:r>
        <w:t>Initially</w:t>
      </w:r>
      <w:r w:rsidR="0008334B">
        <w:t xml:space="preserve">, IREC technicians will review all the collected data, considering: </w:t>
      </w:r>
    </w:p>
    <w:p w14:paraId="32E8D2C5" w14:textId="77777777" w:rsidR="0089291D" w:rsidRDefault="0089291D" w:rsidP="0089291D">
      <w:pPr>
        <w:pStyle w:val="Bulletpoint"/>
        <w:numPr>
          <w:ilvl w:val="0"/>
          <w:numId w:val="3"/>
        </w:numPr>
      </w:pPr>
      <w:r>
        <w:t>to check and find the main figures (maximum, minimum and average values, also compared with the outside conditions).</w:t>
      </w:r>
    </w:p>
    <w:p w14:paraId="28EAB146" w14:textId="77777777" w:rsidR="0089291D" w:rsidRDefault="0089291D" w:rsidP="0089291D">
      <w:pPr>
        <w:pStyle w:val="Bulletpoint"/>
        <w:numPr>
          <w:ilvl w:val="0"/>
          <w:numId w:val="3"/>
        </w:numPr>
      </w:pPr>
      <w:r>
        <w:t>to check the robustness of the data to be used for the main purposes, and</w:t>
      </w:r>
    </w:p>
    <w:p w14:paraId="4E9F9EE0" w14:textId="77777777" w:rsidR="0089291D" w:rsidRDefault="0089291D" w:rsidP="0089291D">
      <w:pPr>
        <w:pStyle w:val="Bulletpoint"/>
        <w:numPr>
          <w:ilvl w:val="0"/>
          <w:numId w:val="3"/>
        </w:numPr>
      </w:pPr>
      <w:r>
        <w:t xml:space="preserve">when possible, to cross the information with the </w:t>
      </w:r>
      <w:proofErr w:type="gramStart"/>
      <w:r>
        <w:t>end-users’</w:t>
      </w:r>
      <w:proofErr w:type="gramEnd"/>
      <w:r>
        <w:t xml:space="preserve"> surveys or smart-metering DIY</w:t>
      </w:r>
      <w:r w:rsidR="00B6260F">
        <w:t xml:space="preserve"> tool also developed by IREC and presented during the same collective assemblies</w:t>
      </w:r>
      <w:r>
        <w:t>.</w:t>
      </w:r>
    </w:p>
    <w:p w14:paraId="5220AFEC" w14:textId="77777777" w:rsidR="00EA6621" w:rsidRDefault="00EA6621" w:rsidP="000A250F">
      <w:pPr>
        <w:ind w:firstLine="708"/>
      </w:pPr>
    </w:p>
    <w:p w14:paraId="4B09CA59" w14:textId="0C2BC960" w:rsidR="00674142" w:rsidRDefault="005045B4" w:rsidP="006652B8">
      <w:r>
        <w:t>This initial data analysis will provide first outputs to be transferred to the end-users</w:t>
      </w:r>
      <w:r w:rsidR="000A250F">
        <w:t xml:space="preserve"> (see section </w:t>
      </w:r>
      <w:r w:rsidR="000A250F">
        <w:fldChar w:fldCharType="begin"/>
      </w:r>
      <w:r w:rsidR="000A250F">
        <w:instrText xml:space="preserve"> REF _Ref46157201 \r \h </w:instrText>
      </w:r>
      <w:r w:rsidR="000A250F">
        <w:fldChar w:fldCharType="separate"/>
      </w:r>
      <w:r w:rsidR="000A250F">
        <w:t>3</w:t>
      </w:r>
      <w:r w:rsidR="000A250F">
        <w:fldChar w:fldCharType="end"/>
      </w:r>
      <w:r w:rsidR="000A250F">
        <w:t>)</w:t>
      </w:r>
      <w:r>
        <w:t>, but mainly will allow to ensure that the collected data would be used for the following steps</w:t>
      </w:r>
      <w:r w:rsidR="00B6260F">
        <w:t xml:space="preserve"> of </w:t>
      </w:r>
      <w:r>
        <w:t>interpolation and integration of data</w:t>
      </w:r>
      <w:r w:rsidR="00B6260F">
        <w:t>,</w:t>
      </w:r>
      <w:r>
        <w:t xml:space="preserve"> allowing for fine-tuning the data.</w:t>
      </w:r>
    </w:p>
    <w:p w14:paraId="51A49B76" w14:textId="77777777" w:rsidR="00674142" w:rsidRDefault="00674142" w:rsidP="006652B8"/>
    <w:p w14:paraId="32ECE39F" w14:textId="77777777" w:rsidR="006652B8" w:rsidRPr="006652B8" w:rsidRDefault="006652B8" w:rsidP="006652B8">
      <w:pPr>
        <w:pStyle w:val="Heading2"/>
        <w:rPr>
          <w:lang w:val="en-US"/>
        </w:rPr>
      </w:pPr>
      <w:r w:rsidRPr="006652B8">
        <w:rPr>
          <w:lang w:val="en-US"/>
        </w:rPr>
        <w:t>Post processing for simulations and analysis on results</w:t>
      </w:r>
    </w:p>
    <w:p w14:paraId="44E517DD" w14:textId="77777777" w:rsidR="00ED0C3F" w:rsidRDefault="00ED0C3F" w:rsidP="00ED0C3F">
      <w:r>
        <w:t xml:space="preserve">From there, the analysis of monitored data will be focused on PMV and PPD indicators, as the main goals of the </w:t>
      </w:r>
      <w:proofErr w:type="spellStart"/>
      <w:r>
        <w:t>EmpoweMed</w:t>
      </w:r>
      <w:proofErr w:type="spellEnd"/>
      <w:r>
        <w:t xml:space="preserve"> </w:t>
      </w:r>
      <w:r w:rsidR="00B6260F">
        <w:t xml:space="preserve">Barcelona’s pilot site </w:t>
      </w:r>
      <w:r>
        <w:t>are related to comfort and IEQ improvement, rather than energy savings. According to ISO 7730, the PMV (Predicted Mean Vote) and PPD (Predicted Percentage Dissatisfied) are related to the thermal sensations of people primarily concerned with the thermal state of the body. This state depends on the physical activity undertaken and clothing, as well as environmental parameters: air temperature, mean radiant temperature, air velocity and humidity.</w:t>
      </w:r>
    </w:p>
    <w:p w14:paraId="23D14F9B" w14:textId="4F6E0BC7" w:rsidR="00ED0C3F" w:rsidRDefault="00AB3735" w:rsidP="00ED0C3F">
      <w:r>
        <w:t xml:space="preserve">To complement the collected data, some </w:t>
      </w:r>
      <w:r w:rsidR="00ED0C3F">
        <w:t xml:space="preserve">hypothesis for </w:t>
      </w:r>
      <w:r>
        <w:t xml:space="preserve">the </w:t>
      </w:r>
      <w:r w:rsidR="00ED0C3F">
        <w:t xml:space="preserve">PMV and PPD calculation </w:t>
      </w:r>
      <w:r w:rsidR="00917F29">
        <w:t xml:space="preserve">will be used (as the </w:t>
      </w:r>
      <w:r>
        <w:t>a</w:t>
      </w:r>
      <w:r w:rsidR="00ED0C3F">
        <w:t>pproximation of mean radiant temperatu</w:t>
      </w:r>
      <w:r w:rsidR="00917F29">
        <w:t xml:space="preserve">re to air temperature monitored, or the </w:t>
      </w:r>
      <w:r>
        <w:t>a</w:t>
      </w:r>
      <w:r w:rsidR="00ED0C3F">
        <w:t xml:space="preserve">ssumption of the value for air velocity </w:t>
      </w:r>
      <w:r w:rsidR="00917F29">
        <w:t xml:space="preserve">in </w:t>
      </w:r>
      <w:r w:rsidR="00B6260F">
        <w:t xml:space="preserve">the </w:t>
      </w:r>
      <w:r w:rsidR="00917F29">
        <w:t xml:space="preserve">cases </w:t>
      </w:r>
      <w:r w:rsidR="00B6260F">
        <w:t>where</w:t>
      </w:r>
      <w:r w:rsidR="00917F29">
        <w:t xml:space="preserve"> the simplified monitoring process has been implemented).</w:t>
      </w:r>
      <w:r w:rsidR="00985D28" w:rsidDel="00985D28">
        <w:t xml:space="preserve"> </w:t>
      </w:r>
    </w:p>
    <w:p w14:paraId="2FE7AA60" w14:textId="77777777" w:rsidR="000E62C7" w:rsidRDefault="000E62C7" w:rsidP="001654FF"/>
    <w:p w14:paraId="65800023" w14:textId="533C697E" w:rsidR="00917F29" w:rsidRDefault="00917F29" w:rsidP="006002FD">
      <w:r>
        <w:t>Finally,</w:t>
      </w:r>
      <w:r w:rsidR="006002FD">
        <w:t xml:space="preserve"> the </w:t>
      </w:r>
      <w:r w:rsidR="00985D28">
        <w:t xml:space="preserve">impact </w:t>
      </w:r>
      <w:r w:rsidR="006002FD">
        <w:t xml:space="preserve">evaluation of EmpowerMed measures will consider too synthetic evaluations by using simulation tools with the aim of extrapolating some (Barcelona) local analysis (coming from the monitoring) to the other EmpowerMed locations. </w:t>
      </w:r>
      <w:proofErr w:type="gramStart"/>
      <w:r w:rsidR="000A250F">
        <w:t>These analys</w:t>
      </w:r>
      <w:r w:rsidR="00985D28">
        <w:t>i</w:t>
      </w:r>
      <w:r w:rsidR="000A250F">
        <w:t>s</w:t>
      </w:r>
      <w:proofErr w:type="gramEnd"/>
      <w:r w:rsidR="006002FD">
        <w:t xml:space="preserve"> will mainly focus </w:t>
      </w:r>
      <w:r w:rsidR="00985D28">
        <w:t xml:space="preserve">on </w:t>
      </w:r>
      <w:r w:rsidR="006002FD">
        <w:t>indoor thermal behavior and comfort conditions for the end-users</w:t>
      </w:r>
      <w:r w:rsidR="000A250F">
        <w:t>. At the other side, the analys</w:t>
      </w:r>
      <w:r w:rsidR="00985D28">
        <w:t>i</w:t>
      </w:r>
      <w:r w:rsidR="000A250F">
        <w:t>s</w:t>
      </w:r>
      <w:r w:rsidR="006002FD">
        <w:t xml:space="preserve"> allow</w:t>
      </w:r>
      <w:r w:rsidR="00985D28">
        <w:t>s</w:t>
      </w:r>
      <w:r w:rsidR="006002FD">
        <w:t xml:space="preserve"> </w:t>
      </w:r>
      <w:r w:rsidR="00985D28">
        <w:t>to</w:t>
      </w:r>
      <w:r w:rsidR="006002FD">
        <w:t xml:space="preserve"> </w:t>
      </w:r>
      <w:r w:rsidR="000A250F">
        <w:t>evaluat</w:t>
      </w:r>
      <w:r w:rsidR="00985D28">
        <w:t>e</w:t>
      </w:r>
      <w:r w:rsidR="000A250F">
        <w:t xml:space="preserve"> </w:t>
      </w:r>
      <w:r w:rsidR="00985D28">
        <w:t xml:space="preserve">the </w:t>
      </w:r>
      <w:r w:rsidR="006002FD">
        <w:t xml:space="preserve">energy consumptions, from real user patterns and also from </w:t>
      </w:r>
      <w:r w:rsidR="000A250F">
        <w:t xml:space="preserve">optimal </w:t>
      </w:r>
      <w:r w:rsidR="006002FD">
        <w:t>use cases</w:t>
      </w:r>
      <w:r w:rsidR="000A250F">
        <w:t xml:space="preserve">; this kind of “normalization” will allow </w:t>
      </w:r>
      <w:r w:rsidR="00985D28">
        <w:t xml:space="preserve">to </w:t>
      </w:r>
      <w:r w:rsidR="000A250F">
        <w:t>compar</w:t>
      </w:r>
      <w:r w:rsidR="00985D28">
        <w:t>e</w:t>
      </w:r>
      <w:r w:rsidR="000A250F">
        <w:t xml:space="preserve"> </w:t>
      </w:r>
      <w:r w:rsidR="006002FD">
        <w:t xml:space="preserve">the obtained results with other </w:t>
      </w:r>
      <w:r w:rsidR="000A250F">
        <w:t xml:space="preserve">coming from </w:t>
      </w:r>
      <w:r w:rsidR="006002FD">
        <w:t xml:space="preserve">reference </w:t>
      </w:r>
      <w:r w:rsidR="000A250F">
        <w:t>cases</w:t>
      </w:r>
      <w:r w:rsidR="006002FD">
        <w:t xml:space="preserve">. </w:t>
      </w:r>
    </w:p>
    <w:p w14:paraId="7A9221B1" w14:textId="77777777" w:rsidR="006652B8" w:rsidRPr="00123419" w:rsidRDefault="006652B8" w:rsidP="006652B8">
      <w:pPr>
        <w:pStyle w:val="Heading1"/>
        <w:rPr>
          <w:lang w:val="en-US"/>
        </w:rPr>
      </w:pPr>
      <w:bookmarkStart w:id="7" w:name="_Ref46157201"/>
      <w:bookmarkStart w:id="8" w:name="_Toc46237505"/>
      <w:r>
        <w:rPr>
          <w:lang w:val="en-US"/>
        </w:rPr>
        <w:lastRenderedPageBreak/>
        <w:t>Expected outcomes</w:t>
      </w:r>
      <w:bookmarkEnd w:id="7"/>
      <w:bookmarkEnd w:id="8"/>
    </w:p>
    <w:p w14:paraId="5323817B" w14:textId="77777777" w:rsidR="006652B8" w:rsidRDefault="006652B8" w:rsidP="006652B8"/>
    <w:p w14:paraId="142B2108" w14:textId="5A76EC0C" w:rsidR="006652B8" w:rsidRDefault="00917F29" w:rsidP="006652B8">
      <w:r>
        <w:t xml:space="preserve">From the explained methodology and processes, </w:t>
      </w:r>
      <w:r w:rsidR="00B82F9F">
        <w:t>the following outcomes are foreseen</w:t>
      </w:r>
      <w:r w:rsidR="00FA724D">
        <w:t>:</w:t>
      </w:r>
    </w:p>
    <w:p w14:paraId="559EDF1C" w14:textId="06385296" w:rsidR="0058555A" w:rsidRDefault="00B82F9F" w:rsidP="0058555A">
      <w:pPr>
        <w:pStyle w:val="Bulletpoint"/>
        <w:numPr>
          <w:ilvl w:val="0"/>
          <w:numId w:val="3"/>
        </w:numPr>
      </w:pPr>
      <w:r>
        <w:t xml:space="preserve">a direct return to the end-users on strategies to improve, as much as possible, the thermal and comfort conditions, and </w:t>
      </w:r>
    </w:p>
    <w:p w14:paraId="4AE21FA5" w14:textId="39C506E1" w:rsidR="0058555A" w:rsidRDefault="00B82F9F" w:rsidP="0058555A">
      <w:pPr>
        <w:pStyle w:val="Bulletpoint"/>
        <w:numPr>
          <w:ilvl w:val="0"/>
          <w:numId w:val="3"/>
        </w:numPr>
      </w:pPr>
      <w:r>
        <w:t>an internal deliverable on current status, impact of the implemented measures and extrapolation to other localities.</w:t>
      </w:r>
    </w:p>
    <w:p w14:paraId="5FE4DB0D" w14:textId="77777777" w:rsidR="00D13F06" w:rsidRPr="00123419" w:rsidRDefault="00D13F06" w:rsidP="006652B8"/>
    <w:p w14:paraId="69B460F4" w14:textId="77777777" w:rsidR="006652B8" w:rsidRDefault="006652B8" w:rsidP="006652B8">
      <w:pPr>
        <w:pStyle w:val="Heading2"/>
        <w:rPr>
          <w:lang w:val="en-US"/>
        </w:rPr>
      </w:pPr>
      <w:r>
        <w:rPr>
          <w:lang w:val="en-US"/>
        </w:rPr>
        <w:t>Strategies for the end-users</w:t>
      </w:r>
    </w:p>
    <w:p w14:paraId="47F86BAC" w14:textId="7822BA87" w:rsidR="006652B8" w:rsidRDefault="00B82F9F" w:rsidP="006652B8">
      <w:r>
        <w:t>From the analysis on the (</w:t>
      </w:r>
      <w:r w:rsidR="00FA724D">
        <w:t>bi-</w:t>
      </w:r>
      <w:r>
        <w:t xml:space="preserve">weekly) monitored data, and the information coming from the surveys and from the </w:t>
      </w:r>
      <w:r w:rsidR="00130F72">
        <w:t xml:space="preserve">(hourly to yearly) </w:t>
      </w:r>
      <w:r>
        <w:t xml:space="preserve">archetypes buildings simulations, </w:t>
      </w:r>
      <w:r w:rsidR="00130F72">
        <w:t>a presentation on thermal and comfort strategies will be introduced.</w:t>
      </w:r>
    </w:p>
    <w:p w14:paraId="20478911" w14:textId="77777777" w:rsidR="00130F72" w:rsidRDefault="00130F72" w:rsidP="006652B8"/>
    <w:p w14:paraId="73621402" w14:textId="77777777" w:rsidR="00130F72" w:rsidRDefault="00130F72" w:rsidP="006652B8">
      <w:r>
        <w:t>The presentation will include, without any detailed reference on the specific volunteers, a picture on the initial status of the households regarding to thermal and comfort conditions. From there, and with the knowledge acquired from the data analysis and simulations, some recommendations and strategies will be introduced, regarding to both, the potential of some of the DIY actions, and the good practices regarding the mechanisms to reduce the discomfort conditions (i.e.: windows opening patterns, HVAC systems profiles, etc.).</w:t>
      </w:r>
    </w:p>
    <w:p w14:paraId="14A691D5" w14:textId="77777777" w:rsidR="00130F72" w:rsidRDefault="00130F72" w:rsidP="006652B8"/>
    <w:p w14:paraId="55354AA8" w14:textId="2F51A6D6" w:rsidR="00130F72" w:rsidRDefault="00130F72" w:rsidP="006652B8">
      <w:r>
        <w:t xml:space="preserve">The presentation will be introduced to the end-users during a </w:t>
      </w:r>
      <w:r w:rsidR="00FA724D">
        <w:t xml:space="preserve">collective </w:t>
      </w:r>
      <w:r>
        <w:t xml:space="preserve">assembly and, if considered, would be shared among other potential end-users </w:t>
      </w:r>
      <w:r w:rsidR="00FA724D">
        <w:t xml:space="preserve">using </w:t>
      </w:r>
      <w:r>
        <w:t>other mechanisms (i.e. website).</w:t>
      </w:r>
    </w:p>
    <w:p w14:paraId="787DE44C" w14:textId="77777777" w:rsidR="00B82F9F" w:rsidRDefault="00B82F9F" w:rsidP="006652B8"/>
    <w:p w14:paraId="10AC2C93" w14:textId="77777777" w:rsidR="006652B8" w:rsidRPr="006652B8" w:rsidRDefault="006652B8" w:rsidP="006652B8">
      <w:pPr>
        <w:pStyle w:val="Heading2"/>
        <w:rPr>
          <w:lang w:val="en-US"/>
        </w:rPr>
      </w:pPr>
      <w:r w:rsidRPr="006652B8">
        <w:rPr>
          <w:lang w:val="en-US"/>
        </w:rPr>
        <w:t>Deliverable on current status, measures impact and extrapolation to other localities</w:t>
      </w:r>
    </w:p>
    <w:p w14:paraId="3836CBB5" w14:textId="1356EBA8" w:rsidR="006652B8" w:rsidRDefault="00FA724D" w:rsidP="00130F72">
      <w:r>
        <w:t>T</w:t>
      </w:r>
      <w:r w:rsidR="00130F72">
        <w:t xml:space="preserve">he detailed results obtained during the analysis will be </w:t>
      </w:r>
      <w:r w:rsidR="00130F72" w:rsidRPr="00130F72">
        <w:t>collected in an internal report</w:t>
      </w:r>
      <w:r w:rsidR="00130F72">
        <w:t xml:space="preserve">, in order to reliably establish the initial status of the measured households, as well as their improvement due to different implemented </w:t>
      </w:r>
      <w:r w:rsidR="009F08AA">
        <w:t>EmpowerMed initiatives. Because of that</w:t>
      </w:r>
      <w:r>
        <w:t>,</w:t>
      </w:r>
      <w:r w:rsidR="009F08AA">
        <w:t xml:space="preserve"> this deliverable will be a live</w:t>
      </w:r>
      <w:r>
        <w:t>-</w:t>
      </w:r>
      <w:r w:rsidR="009F08AA">
        <w:t xml:space="preserve">document, to be constructed during time, in order to be as useful as possible </w:t>
      </w:r>
      <w:r>
        <w:t xml:space="preserve">for </w:t>
      </w:r>
      <w:r w:rsidR="009F08AA">
        <w:t>all partners.</w:t>
      </w:r>
    </w:p>
    <w:p w14:paraId="2931C376" w14:textId="77777777" w:rsidR="009F08AA" w:rsidRDefault="009F08AA" w:rsidP="00130F72"/>
    <w:p w14:paraId="75243E23" w14:textId="06BC6CFE" w:rsidR="00917F29" w:rsidRPr="009F08AA" w:rsidRDefault="009F08AA" w:rsidP="009F08AA">
      <w:r>
        <w:t>The document will include the r</w:t>
      </w:r>
      <w:r w:rsidR="00917F29" w:rsidRPr="00C92E86">
        <w:t xml:space="preserve">esults on PMV and PPD calculation in each </w:t>
      </w:r>
      <w:r>
        <w:t xml:space="preserve">household </w:t>
      </w:r>
      <w:r w:rsidR="00917F29" w:rsidRPr="00C92E86">
        <w:t>(</w:t>
      </w:r>
      <w:r w:rsidR="00917F29">
        <w:fldChar w:fldCharType="begin"/>
      </w:r>
      <w:r w:rsidR="00917F29">
        <w:instrText xml:space="preserve"> REF _Ref45795472 \h </w:instrText>
      </w:r>
      <w:r w:rsidR="00130F72">
        <w:instrText xml:space="preserve"> \* MERGEFORMAT </w:instrText>
      </w:r>
      <w:r w:rsidR="00917F29">
        <w:fldChar w:fldCharType="separate"/>
      </w:r>
      <w:r w:rsidR="00917F29">
        <w:t>Figure 4</w:t>
      </w:r>
      <w:r w:rsidR="00917F29">
        <w:fldChar w:fldCharType="end"/>
      </w:r>
      <w:r w:rsidR="00917F29">
        <w:t>)</w:t>
      </w:r>
      <w:r>
        <w:t>, and its c</w:t>
      </w:r>
      <w:r w:rsidRPr="009F08AA">
        <w:t xml:space="preserve">omparison </w:t>
      </w:r>
      <w:r>
        <w:t>among</w:t>
      </w:r>
      <w:r w:rsidRPr="009F08AA">
        <w:t xml:space="preserve"> pre- and post-refurbishment</w:t>
      </w:r>
      <w:r>
        <w:t>.</w:t>
      </w:r>
    </w:p>
    <w:p w14:paraId="0A70AE5E" w14:textId="0F6B3F35" w:rsidR="00917F29" w:rsidRDefault="00917F29" w:rsidP="00917F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7"/>
        <w:gridCol w:w="2509"/>
      </w:tblGrid>
      <w:tr w:rsidR="00917F29" w14:paraId="71BC32F0" w14:textId="77777777" w:rsidTr="00051FA2">
        <w:trPr>
          <w:trHeight w:val="1921"/>
        </w:trPr>
        <w:tc>
          <w:tcPr>
            <w:tcW w:w="4528" w:type="dxa"/>
            <w:vAlign w:val="bottom"/>
          </w:tcPr>
          <w:p w14:paraId="1FDE041F" w14:textId="37D3974A" w:rsidR="00917F29" w:rsidRDefault="00551FE3" w:rsidP="00051FA2">
            <w:pPr>
              <w:jc w:val="center"/>
            </w:pPr>
            <w:r w:rsidRPr="00353095">
              <w:rPr>
                <w:noProof/>
                <w:lang w:eastAsia="en-US" w:bidi="ar-SA"/>
              </w:rPr>
              <w:drawing>
                <wp:anchor distT="0" distB="0" distL="114300" distR="114300" simplePos="0" relativeHeight="251678720" behindDoc="0" locked="0" layoutInCell="1" allowOverlap="1" wp14:anchorId="6C81C0BF" wp14:editId="21420296">
                  <wp:simplePos x="0" y="0"/>
                  <wp:positionH relativeFrom="column">
                    <wp:posOffset>-22225</wp:posOffset>
                  </wp:positionH>
                  <wp:positionV relativeFrom="paragraph">
                    <wp:posOffset>-1146175</wp:posOffset>
                  </wp:positionV>
                  <wp:extent cx="808990" cy="788035"/>
                  <wp:effectExtent l="86677" t="8573" r="0" b="58737"/>
                  <wp:wrapNone/>
                  <wp:docPr id="29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28" cstate="print">
                            <a:clrChange>
                              <a:clrFrom>
                                <a:srgbClr val="AA6D06">
                                  <a:alpha val="69804"/>
                                </a:srgbClr>
                              </a:clrFrom>
                              <a:clrTo>
                                <a:srgbClr val="AA6D06">
                                  <a:alpha val="0"/>
                                </a:srgbClr>
                              </a:clrTo>
                            </a:clrChange>
                            <a:extLst>
                              <a:ext uri="{BEBA8EAE-BF5A-486C-A8C5-ECC9F3942E4B}">
                                <a14:imgProps xmlns:a14="http://schemas.microsoft.com/office/drawing/2010/main">
                                  <a14:imgLayer r:embed="rId29">
                                    <a14:imgEffect>
                                      <a14:saturation sat="44000"/>
                                    </a14:imgEffect>
                                  </a14:imgLayer>
                                </a14:imgProps>
                              </a:ext>
                              <a:ext uri="{28A0092B-C50C-407E-A947-70E740481C1C}">
                                <a14:useLocalDpi xmlns:a14="http://schemas.microsoft.com/office/drawing/2010/main" val="0"/>
                              </a:ext>
                            </a:extLst>
                          </a:blip>
                          <a:stretch>
                            <a:fillRect/>
                          </a:stretch>
                        </pic:blipFill>
                        <pic:spPr>
                          <a:xfrm rot="18668961">
                            <a:off x="0" y="0"/>
                            <a:ext cx="808990" cy="788035"/>
                          </a:xfrm>
                          <a:prstGeom prst="rect">
                            <a:avLst/>
                          </a:prstGeom>
                        </pic:spPr>
                      </pic:pic>
                    </a:graphicData>
                  </a:graphic>
                  <wp14:sizeRelH relativeFrom="margin">
                    <wp14:pctWidth>0</wp14:pctWidth>
                  </wp14:sizeRelH>
                  <wp14:sizeRelV relativeFrom="margin">
                    <wp14:pctHeight>0</wp14:pctHeight>
                  </wp14:sizeRelV>
                </wp:anchor>
              </w:drawing>
            </w:r>
            <w:r w:rsidR="00917F29">
              <w:rPr>
                <w:noProof/>
                <w:lang w:eastAsia="en-US" w:bidi="ar-SA"/>
              </w:rPr>
              <w:drawing>
                <wp:inline distT="0" distB="0" distL="0" distR="0" wp14:anchorId="08A9853F" wp14:editId="2EFDD15A">
                  <wp:extent cx="4079019" cy="10879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4243150" cy="1131717"/>
                          </a:xfrm>
                          <a:prstGeom prst="rect">
                            <a:avLst/>
                          </a:prstGeom>
                          <a:noFill/>
                        </pic:spPr>
                      </pic:pic>
                    </a:graphicData>
                  </a:graphic>
                </wp:inline>
              </w:drawing>
            </w:r>
          </w:p>
        </w:tc>
        <w:tc>
          <w:tcPr>
            <w:tcW w:w="4528" w:type="dxa"/>
            <w:vAlign w:val="bottom"/>
          </w:tcPr>
          <w:p w14:paraId="2350E70A" w14:textId="185BD7BB" w:rsidR="00917F29" w:rsidRDefault="00917F29" w:rsidP="00051FA2">
            <w:pPr>
              <w:jc w:val="center"/>
            </w:pPr>
            <w:r>
              <w:rPr>
                <w:noProof/>
                <w:lang w:eastAsia="en-US" w:bidi="ar-SA"/>
              </w:rPr>
              <w:drawing>
                <wp:inline distT="0" distB="0" distL="0" distR="0" wp14:anchorId="6BF33501" wp14:editId="6C456085">
                  <wp:extent cx="1475105" cy="11645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5105" cy="1164590"/>
                          </a:xfrm>
                          <a:prstGeom prst="rect">
                            <a:avLst/>
                          </a:prstGeom>
                          <a:noFill/>
                        </pic:spPr>
                      </pic:pic>
                    </a:graphicData>
                  </a:graphic>
                </wp:inline>
              </w:drawing>
            </w:r>
          </w:p>
        </w:tc>
      </w:tr>
    </w:tbl>
    <w:p w14:paraId="5BFB05E4" w14:textId="05BCD211" w:rsidR="00917F29" w:rsidRDefault="00917F29" w:rsidP="00917F29">
      <w:pPr>
        <w:pStyle w:val="Caption"/>
      </w:pPr>
      <w:bookmarkStart w:id="9" w:name="_Ref45795472"/>
      <w:r>
        <w:t xml:space="preserve">Figure </w:t>
      </w:r>
      <w:r>
        <w:fldChar w:fldCharType="begin"/>
      </w:r>
      <w:r>
        <w:instrText xml:space="preserve"> SEQ Figure \* ARABIC </w:instrText>
      </w:r>
      <w:r>
        <w:fldChar w:fldCharType="separate"/>
      </w:r>
      <w:r>
        <w:t>4</w:t>
      </w:r>
      <w:r>
        <w:fldChar w:fldCharType="end"/>
      </w:r>
      <w:bookmarkEnd w:id="9"/>
      <w:r>
        <w:t xml:space="preserve">. </w:t>
      </w:r>
      <w:r w:rsidRPr="00AB3735">
        <w:t>Example of display of number of people with calculated PMV and PPD falling within categories I to IV for each analyzed space</w:t>
      </w:r>
    </w:p>
    <w:p w14:paraId="481DDA76" w14:textId="77777777" w:rsidR="00917F29" w:rsidRDefault="00917F29" w:rsidP="00917F29"/>
    <w:p w14:paraId="3C52CA84" w14:textId="77777777" w:rsidR="00917F29" w:rsidRDefault="00917F29" w:rsidP="00917F29">
      <w:r>
        <w:t xml:space="preserve">Four categories of environmental comfort would be distinguished: visual, thermal, acoustic and air quality. </w:t>
      </w:r>
      <w:proofErr w:type="gramStart"/>
      <w:r w:rsidR="009F08AA">
        <w:t>Also</w:t>
      </w:r>
      <w:proofErr w:type="gramEnd"/>
      <w:r w:rsidR="009F08AA">
        <w:t xml:space="preserve"> more detailed figures related to Temperature, Relative Humidity or other measured parameters will be offered for better comprehension on the status.</w:t>
      </w:r>
    </w:p>
    <w:p w14:paraId="4F300823" w14:textId="77777777" w:rsidR="00917F29" w:rsidRDefault="00917F29" w:rsidP="00917F29"/>
    <w:p w14:paraId="00B50CEC" w14:textId="49333521" w:rsidR="00917F29" w:rsidRDefault="009F08AA" w:rsidP="00917F29">
      <w:r>
        <w:t xml:space="preserve">The deliverable </w:t>
      </w:r>
      <w:r w:rsidR="00FA724D">
        <w:t xml:space="preserve">will </w:t>
      </w:r>
      <w:r>
        <w:t>also include, a</w:t>
      </w:r>
      <w:r w:rsidR="00917F29">
        <w:t xml:space="preserve">s a result of the proposed synthetic analysis, a summary table of EmpowerMed measures impact for each involved </w:t>
      </w:r>
      <w:r w:rsidR="00FA724D">
        <w:t>pilot site</w:t>
      </w:r>
      <w:r w:rsidR="00917F29">
        <w:t>. This will allow for a located analysis in each case, and for a benchmarking analysis among locations.</w:t>
      </w:r>
    </w:p>
    <w:p w14:paraId="3CBD63EB" w14:textId="77777777" w:rsidR="00917F29" w:rsidRDefault="00917F29">
      <w:pPr>
        <w:widowControl/>
        <w:suppressAutoHyphens w:val="0"/>
        <w:autoSpaceDN/>
        <w:spacing w:line="240" w:lineRule="auto"/>
        <w:jc w:val="left"/>
        <w:textAlignment w:val="auto"/>
      </w:pPr>
    </w:p>
    <w:p w14:paraId="6978ACBB" w14:textId="77777777" w:rsidR="009A0618" w:rsidRPr="00123419" w:rsidRDefault="009A0618" w:rsidP="009A0618"/>
    <w:p w14:paraId="55877027" w14:textId="77777777" w:rsidR="009A0618" w:rsidRPr="00123419" w:rsidRDefault="009A0618" w:rsidP="009A0618"/>
    <w:p w14:paraId="47E6696D" w14:textId="77777777" w:rsidR="009C515D" w:rsidRPr="00123419" w:rsidRDefault="009C515D" w:rsidP="009A0618">
      <w:pPr>
        <w:sectPr w:rsidR="009C515D" w:rsidRPr="00123419" w:rsidSect="0043132E">
          <w:headerReference w:type="default" r:id="rId32"/>
          <w:footerReference w:type="default" r:id="rId33"/>
          <w:pgSz w:w="11900" w:h="16840"/>
          <w:pgMar w:top="1417" w:right="1417" w:bottom="1417" w:left="1417" w:header="708" w:footer="708" w:gutter="0"/>
          <w:cols w:space="708"/>
          <w:docGrid w:linePitch="360"/>
        </w:sectPr>
      </w:pPr>
    </w:p>
    <w:p w14:paraId="6D674B98" w14:textId="77777777" w:rsidR="005C5791" w:rsidRPr="00123419" w:rsidRDefault="005C5791" w:rsidP="00A53509">
      <w:pPr>
        <w:pStyle w:val="AnnexTitle"/>
        <w:jc w:val="center"/>
        <w:rPr>
          <w:lang w:val="en-US"/>
        </w:rPr>
      </w:pPr>
      <w:bookmarkStart w:id="10" w:name="_Toc31714089"/>
      <w:bookmarkStart w:id="11" w:name="_Toc46237506"/>
      <w:r w:rsidRPr="00123419">
        <w:rPr>
          <w:lang w:val="en-US"/>
        </w:rPr>
        <w:lastRenderedPageBreak/>
        <w:t>ANNEX</w:t>
      </w:r>
      <w:bookmarkEnd w:id="10"/>
      <w:r w:rsidR="000A5A9B" w:rsidRPr="00123419">
        <w:rPr>
          <w:lang w:val="en-US"/>
        </w:rPr>
        <w:t>ES</w:t>
      </w:r>
      <w:bookmarkEnd w:id="11"/>
    </w:p>
    <w:p w14:paraId="2ECBED9F" w14:textId="77777777" w:rsidR="005C5791" w:rsidRPr="00123419" w:rsidRDefault="005C5791" w:rsidP="005C5791"/>
    <w:p w14:paraId="6067B9B6" w14:textId="77777777" w:rsidR="009A0618" w:rsidRPr="00123419" w:rsidRDefault="009A0618" w:rsidP="005C5791"/>
    <w:p w14:paraId="064C69DD" w14:textId="1E41DDA1" w:rsidR="000A5A9B" w:rsidRPr="00123419" w:rsidRDefault="000A5A9B">
      <w:pPr>
        <w:pStyle w:val="TOC1"/>
        <w:rPr>
          <w:rFonts w:asciiTheme="minorHAnsi" w:eastAsiaTheme="minorEastAsia" w:hAnsiTheme="minorHAnsi" w:cstheme="minorBidi"/>
          <w:color w:val="auto"/>
          <w:kern w:val="0"/>
          <w:sz w:val="22"/>
          <w:szCs w:val="22"/>
          <w:lang w:eastAsia="en-US" w:bidi="ar-SA"/>
        </w:rPr>
      </w:pPr>
      <w:r w:rsidRPr="00123419">
        <w:fldChar w:fldCharType="begin"/>
      </w:r>
      <w:r w:rsidRPr="00123419">
        <w:instrText xml:space="preserve"> TOC \h \z \t "Annex subtitle;1" </w:instrText>
      </w:r>
      <w:r w:rsidRPr="00123419">
        <w:fldChar w:fldCharType="separate"/>
      </w:r>
      <w:hyperlink w:anchor="_Toc31717303" w:history="1">
        <w:r w:rsidRPr="00123419">
          <w:rPr>
            <w:rStyle w:val="Hyperlink"/>
          </w:rPr>
          <w:t>Annex 1</w:t>
        </w:r>
        <w:r w:rsidR="001654FF">
          <w:rPr>
            <w:rStyle w:val="Hyperlink"/>
          </w:rPr>
          <w:t xml:space="preserve">. </w:t>
        </w:r>
        <w:r w:rsidR="001654FF" w:rsidRPr="001654FF">
          <w:rPr>
            <w:rStyle w:val="Hyperlink"/>
          </w:rPr>
          <w:t>Datasheet of one possible sensor</w:t>
        </w:r>
        <w:r w:rsidRPr="00123419">
          <w:rPr>
            <w:webHidden/>
          </w:rPr>
          <w:tab/>
        </w:r>
        <w:r w:rsidRPr="00123419">
          <w:rPr>
            <w:webHidden/>
          </w:rPr>
          <w:fldChar w:fldCharType="begin"/>
        </w:r>
        <w:r w:rsidRPr="00123419">
          <w:rPr>
            <w:webHidden/>
          </w:rPr>
          <w:instrText xml:space="preserve"> PAGEREF _Toc31717303 \h </w:instrText>
        </w:r>
        <w:r w:rsidRPr="00123419">
          <w:rPr>
            <w:webHidden/>
          </w:rPr>
        </w:r>
        <w:r w:rsidRPr="00123419">
          <w:rPr>
            <w:webHidden/>
          </w:rPr>
          <w:fldChar w:fldCharType="separate"/>
        </w:r>
        <w:r w:rsidR="00453F84">
          <w:rPr>
            <w:webHidden/>
          </w:rPr>
          <w:t>12</w:t>
        </w:r>
        <w:r w:rsidRPr="00123419">
          <w:rPr>
            <w:webHidden/>
          </w:rPr>
          <w:fldChar w:fldCharType="end"/>
        </w:r>
      </w:hyperlink>
    </w:p>
    <w:p w14:paraId="7D0489BB" w14:textId="5DF0ABB7" w:rsidR="000A5A9B" w:rsidRPr="00123419" w:rsidRDefault="000A5A9B">
      <w:pPr>
        <w:pStyle w:val="TOC1"/>
        <w:rPr>
          <w:rFonts w:asciiTheme="minorHAnsi" w:eastAsiaTheme="minorEastAsia" w:hAnsiTheme="minorHAnsi" w:cstheme="minorBidi"/>
          <w:color w:val="auto"/>
          <w:kern w:val="0"/>
          <w:sz w:val="22"/>
          <w:szCs w:val="22"/>
          <w:lang w:eastAsia="en-US" w:bidi="ar-SA"/>
        </w:rPr>
      </w:pPr>
    </w:p>
    <w:p w14:paraId="3224B4F5" w14:textId="4ED5F82A" w:rsidR="009C515D" w:rsidRPr="00123419" w:rsidRDefault="000A5A9B" w:rsidP="005C5791">
      <w:r w:rsidRPr="00123419">
        <w:fldChar w:fldCharType="end"/>
      </w:r>
    </w:p>
    <w:p w14:paraId="453EF5BE" w14:textId="5F4D94A0" w:rsidR="006A7D5A" w:rsidRPr="00123419" w:rsidRDefault="00520DA5" w:rsidP="000F1EE8">
      <w:pPr>
        <w:pStyle w:val="Annexsubtitle"/>
        <w:rPr>
          <w:lang w:val="en-US"/>
        </w:rPr>
      </w:pPr>
      <w:bookmarkStart w:id="12" w:name="_Toc31717303"/>
      <w:r w:rsidRPr="00123419">
        <w:rPr>
          <w:lang w:val="en-US"/>
        </w:rPr>
        <w:lastRenderedPageBreak/>
        <w:t>Annex 1</w:t>
      </w:r>
      <w:bookmarkEnd w:id="12"/>
      <w:r w:rsidR="001654FF">
        <w:rPr>
          <w:lang w:val="en-US"/>
        </w:rPr>
        <w:t xml:space="preserve">. </w:t>
      </w:r>
      <w:r w:rsidR="001654FF" w:rsidRPr="001654FF">
        <w:rPr>
          <w:lang w:val="en-US"/>
        </w:rPr>
        <w:t>Datasheet of one possible sensor</w:t>
      </w:r>
    </w:p>
    <w:p w14:paraId="1B665297" w14:textId="703B415B" w:rsidR="000F1EE8" w:rsidRPr="00123419" w:rsidRDefault="001654FF" w:rsidP="001654FF">
      <w:pPr>
        <w:jc w:val="center"/>
      </w:pPr>
      <w:r w:rsidRPr="001654FF">
        <w:rPr>
          <w:noProof/>
          <w:lang w:eastAsia="en-US" w:bidi="ar-SA"/>
        </w:rPr>
        <w:drawing>
          <wp:anchor distT="0" distB="0" distL="114300" distR="114300" simplePos="0" relativeHeight="251668480" behindDoc="0" locked="0" layoutInCell="1" allowOverlap="1" wp14:anchorId="31DC3C59" wp14:editId="4D37DDC1">
            <wp:simplePos x="0" y="0"/>
            <wp:positionH relativeFrom="margin">
              <wp:align>right</wp:align>
            </wp:positionH>
            <wp:positionV relativeFrom="margin">
              <wp:posOffset>566420</wp:posOffset>
            </wp:positionV>
            <wp:extent cx="5895975" cy="756348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756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B3928" w14:textId="645835EA" w:rsidR="000F1EE8" w:rsidRPr="00123419" w:rsidRDefault="000F1EE8" w:rsidP="001654FF">
      <w:pPr>
        <w:jc w:val="center"/>
      </w:pPr>
    </w:p>
    <w:p w14:paraId="754C8640" w14:textId="0F288163" w:rsidR="000F1EE8" w:rsidRPr="00123419" w:rsidRDefault="000F1EE8" w:rsidP="001654FF">
      <w:pPr>
        <w:jc w:val="center"/>
      </w:pPr>
    </w:p>
    <w:p w14:paraId="07F8160C" w14:textId="6BEA62FF" w:rsidR="000F1EE8" w:rsidRPr="00123419" w:rsidRDefault="000F1EE8" w:rsidP="001654FF">
      <w:pPr>
        <w:jc w:val="center"/>
      </w:pPr>
    </w:p>
    <w:sectPr w:rsidR="000F1EE8" w:rsidRPr="00123419" w:rsidSect="0043132E">
      <w:footerReference w:type="default" r:id="rId3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97CA5" w14:textId="77777777" w:rsidR="00145C19" w:rsidRDefault="00145C19" w:rsidP="00645D17">
      <w:r>
        <w:separator/>
      </w:r>
    </w:p>
  </w:endnote>
  <w:endnote w:type="continuationSeparator" w:id="0">
    <w:p w14:paraId="7BB27BAE" w14:textId="77777777" w:rsidR="00145C19" w:rsidRDefault="00145C19" w:rsidP="00645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altName w:val="Yu Gothic"/>
    <w:panose1 w:val="020B0604020202020204"/>
    <w:charset w:val="00"/>
    <w:family w:val="auto"/>
    <w:pitch w:val="variable"/>
    <w:sig w:usb0="00000000" w:usb1="E9DFFFFF" w:usb2="0000003F" w:usb3="00000000" w:csb0="003F01FF" w:csb1="00000000"/>
  </w:font>
  <w:font w:name="Prompt ExtraLight">
    <w:panose1 w:val="00000300000000000000"/>
    <w:charset w:val="EE"/>
    <w:family w:val="auto"/>
    <w:pitch w:val="variable"/>
    <w:sig w:usb0="21000007" w:usb1="00000001" w:usb2="00000000" w:usb3="00000000" w:csb0="00010193"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Quicksand Medium">
    <w:panose1 w:val="00000000000000000000"/>
    <w:charset w:val="EE"/>
    <w:family w:val="auto"/>
    <w:pitch w:val="variable"/>
    <w:sig w:usb0="A00000FF" w:usb1="4000205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015CB" w14:textId="77777777" w:rsidR="00BE3E47" w:rsidRDefault="00BE3E47" w:rsidP="005C3903">
    <w:pPr>
      <w:pStyle w:val="Footer"/>
    </w:pPr>
    <w:r>
      <w:rPr>
        <w:noProof/>
        <w:lang w:eastAsia="en-US" w:bidi="ar-SA"/>
      </w:rPr>
      <w:drawing>
        <wp:anchor distT="0" distB="0" distL="114300" distR="114300" simplePos="0" relativeHeight="251660800" behindDoc="0" locked="0" layoutInCell="1" allowOverlap="1" wp14:anchorId="697E6468" wp14:editId="30DED4C8">
          <wp:simplePos x="0" y="0"/>
          <wp:positionH relativeFrom="column">
            <wp:posOffset>-690245</wp:posOffset>
          </wp:positionH>
          <wp:positionV relativeFrom="paragraph">
            <wp:posOffset>482600</wp:posOffset>
          </wp:positionV>
          <wp:extent cx="7058025" cy="781050"/>
          <wp:effectExtent l="0" t="0" r="9525" b="0"/>
          <wp:wrapNone/>
          <wp:docPr id="13" name="Image 9" descr="C:\Users\mmg\Documents\backup\0. EmpowerMed\PREZ EMPOWERMED\TEMPLATE\logo-parten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mmg\Documents\backup\0. EmpowerMed\PREZ EMPOWERMED\TEMPLATE\logo-partena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80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565AB" w14:textId="77777777" w:rsidR="00DC2855" w:rsidRDefault="00DC2855" w:rsidP="005C3903">
    <w:pPr>
      <w:pStyle w:val="Footer"/>
    </w:pPr>
    <w:r>
      <w:rPr>
        <w:rFonts w:ascii="Trebuchet MS" w:eastAsia="Calibri" w:hAnsi="Trebuchet MS" w:cs="Calibri"/>
        <w:noProof/>
        <w:color w:val="808080" w:themeColor="background1" w:themeShade="80"/>
        <w:sz w:val="18"/>
        <w:lang w:val="fr-FR" w:eastAsia="fr-FR" w:bidi="ar-SA"/>
      </w:rPr>
      <w:drawing>
        <wp:anchor distT="0" distB="0" distL="114300" distR="114300" simplePos="0" relativeHeight="251678720" behindDoc="1" locked="0" layoutInCell="1" allowOverlap="1" wp14:anchorId="5663D2FA" wp14:editId="4EA1B1A9">
          <wp:simplePos x="0" y="0"/>
          <wp:positionH relativeFrom="column">
            <wp:posOffset>-90170</wp:posOffset>
          </wp:positionH>
          <wp:positionV relativeFrom="paragraph">
            <wp:posOffset>461645</wp:posOffset>
          </wp:positionV>
          <wp:extent cx="701040" cy="469900"/>
          <wp:effectExtent l="0" t="0" r="0" b="0"/>
          <wp:wrapTight wrapText="bothSides">
            <wp:wrapPolygon edited="0">
              <wp:start x="0" y="0"/>
              <wp:lineTo x="0" y="21016"/>
              <wp:lineTo x="21130" y="21016"/>
              <wp:lineTo x="21130" y="0"/>
              <wp:lineTo x="0" y="0"/>
            </wp:wrapPolygon>
          </wp:wrapTight>
          <wp:docPr id="1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
                    <a:extLst>
                      <a:ext uri="{28A0092B-C50C-407E-A947-70E740481C1C}">
                        <a14:useLocalDpi xmlns:a14="http://schemas.microsoft.com/office/drawing/2010/main" val="0"/>
                      </a:ext>
                    </a:extLst>
                  </a:blip>
                  <a:srcRect l="16000" r="16666" b="47636"/>
                  <a:stretch>
                    <a:fillRect/>
                  </a:stretch>
                </pic:blipFill>
                <pic:spPr bwMode="auto">
                  <a:xfrm>
                    <a:off x="0" y="0"/>
                    <a:ext cx="70104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eastAsia="Calibri" w:hAnsi="Trebuchet MS" w:cs="Calibri"/>
        <w:noProof/>
        <w:color w:val="808080" w:themeColor="background1" w:themeShade="80"/>
        <w:sz w:val="18"/>
        <w:lang w:val="fr-FR" w:eastAsia="fr-FR" w:bidi="ar-SA"/>
      </w:rPr>
      <mc:AlternateContent>
        <mc:Choice Requires="wps">
          <w:drawing>
            <wp:anchor distT="0" distB="0" distL="114300" distR="114300" simplePos="0" relativeHeight="251679744" behindDoc="0" locked="0" layoutInCell="1" allowOverlap="1" wp14:anchorId="2C298F5D" wp14:editId="516DBD00">
              <wp:simplePos x="0" y="0"/>
              <wp:positionH relativeFrom="column">
                <wp:posOffset>737235</wp:posOffset>
              </wp:positionH>
              <wp:positionV relativeFrom="paragraph">
                <wp:posOffset>417830</wp:posOffset>
              </wp:positionV>
              <wp:extent cx="5158740" cy="636905"/>
              <wp:effectExtent l="0" t="0" r="0" b="381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636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9D68B" w14:textId="77777777" w:rsidR="00DC2855" w:rsidRPr="00C7441D" w:rsidRDefault="00DC2855" w:rsidP="00742287">
                          <w:pPr>
                            <w:spacing w:line="240" w:lineRule="auto"/>
                            <w:rPr>
                              <w:rFonts w:ascii="Trebuchet MS" w:eastAsia="Calibri" w:hAnsi="Trebuchet MS" w:cs="Calibri"/>
                              <w:color w:val="808080" w:themeColor="background1" w:themeShade="80"/>
                              <w:sz w:val="16"/>
                              <w:szCs w:val="18"/>
                            </w:rPr>
                          </w:pPr>
                          <w:r w:rsidRPr="00C7441D">
                            <w:rPr>
                              <w:rFonts w:ascii="Trebuchet MS" w:eastAsia="Calibri" w:hAnsi="Trebuchet MS" w:cs="Calibri"/>
                              <w:color w:val="808080" w:themeColor="background1" w:themeShade="80"/>
                              <w:sz w:val="16"/>
                              <w:szCs w:val="18"/>
                            </w:rPr>
                            <w:t>This project has received funding from the European Union’s Horizon 2020 research and innovation program under grant agreement No 847052. The sole responsibility for the content of this document lies with the authors. It does not necessarily reflect the opinion of the European Union. Neither the EASME nor the European Commission are responsible for any use that may be made of the information contained therein.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298F5D" id="_x0000_t202" coordsize="21600,21600" o:spt="202" path="m,l,21600r21600,l21600,xe">
              <v:stroke joinstyle="miter"/>
              <v:path gradientshapeok="t" o:connecttype="rect"/>
            </v:shapetype>
            <v:shape id="Text Box 8" o:spid="_x0000_s1029" type="#_x0000_t202" style="position:absolute;left:0;text-align:left;margin-left:58.05pt;margin-top:32.9pt;width:406.2pt;height:50.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" stroked="f">
              <v:textbox>
                <w:txbxContent>
                  <w:p w14:paraId="1419D68B" w14:textId="77777777" w:rsidR="00DC2855" w:rsidRPr="00C7441D" w:rsidRDefault="00DC2855" w:rsidP="00742287">
                    <w:pPr>
                      <w:spacing w:line="240" w:lineRule="auto"/>
                      <w:rPr>
                        <w:rFonts w:ascii="Trebuchet MS" w:eastAsia="Calibri" w:hAnsi="Trebuchet MS" w:cs="Calibri"/>
                        <w:color w:val="808080" w:themeColor="background1" w:themeShade="80"/>
                        <w:sz w:val="16"/>
                        <w:szCs w:val="18"/>
                      </w:rPr>
                    </w:pPr>
                    <w:r w:rsidRPr="00C7441D">
                      <w:rPr>
                        <w:rFonts w:ascii="Trebuchet MS" w:eastAsia="Calibri" w:hAnsi="Trebuchet MS" w:cs="Calibri"/>
                        <w:color w:val="808080" w:themeColor="background1" w:themeShade="80"/>
                        <w:sz w:val="16"/>
                        <w:szCs w:val="18"/>
                      </w:rPr>
                      <w:t>This project has received funding from the European Union’s Horizon 2020 research and innovation program under grant agreement No 847052. The sole responsibility for the content of this document lies with the authors. It does not necessarily reflect the opinion of the European Union. Neither the EASME nor the European Commission are responsible for any use that may be made of the information contained therein.</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2A085" w14:textId="1615E2F2" w:rsidR="00BE3E47" w:rsidRPr="005C3903" w:rsidRDefault="00BE3E47" w:rsidP="005C3903">
    <w:pPr>
      <w:pStyle w:val="Footer"/>
    </w:pPr>
    <w:r>
      <w:rPr>
        <w:noProof/>
        <w:lang w:eastAsia="en-US" w:bidi="ar-SA"/>
      </w:rPr>
      <w:drawing>
        <wp:anchor distT="0" distB="0" distL="114300" distR="114300" simplePos="0" relativeHeight="251652608" behindDoc="1" locked="1" layoutInCell="1" allowOverlap="1" wp14:anchorId="439C400A" wp14:editId="098A34BD">
          <wp:simplePos x="0" y="0"/>
          <wp:positionH relativeFrom="column">
            <wp:posOffset>2642870</wp:posOffset>
          </wp:positionH>
          <wp:positionV relativeFrom="paragraph">
            <wp:posOffset>-86360</wp:posOffset>
          </wp:positionV>
          <wp:extent cx="476250" cy="467995"/>
          <wp:effectExtent l="42227" t="72073" r="61278" b="4127"/>
          <wp:wrapNone/>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rot="3376314" flipH="1">
                    <a:off x="0" y="0"/>
                    <a:ext cx="47625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855">
      <w:t xml:space="preserve"> </w:t>
    </w:r>
    <w:r w:rsidRPr="005C3903">
      <w:fldChar w:fldCharType="begin"/>
    </w:r>
    <w:r w:rsidRPr="005C3903">
      <w:instrText>PAGE   \* MERGEFORMAT</w:instrText>
    </w:r>
    <w:r w:rsidRPr="005C3903">
      <w:fldChar w:fldCharType="separate"/>
    </w:r>
    <w:r w:rsidR="00551FE3" w:rsidRPr="00551FE3">
      <w:rPr>
        <w:noProof/>
        <w:lang w:val="fr-FR"/>
      </w:rPr>
      <w:t>10</w:t>
    </w:r>
    <w:r w:rsidRPr="005C390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5F5F3" w14:textId="55B4CF47" w:rsidR="00BE3E47" w:rsidRPr="005C3903" w:rsidRDefault="00BE3E47" w:rsidP="005C3903">
    <w:pPr>
      <w:pStyle w:val="Footer"/>
    </w:pPr>
    <w:r>
      <w:rPr>
        <w:noProof/>
        <w:lang w:eastAsia="en-US" w:bidi="ar-SA"/>
      </w:rPr>
      <w:drawing>
        <wp:anchor distT="0" distB="0" distL="114300" distR="114300" simplePos="0" relativeHeight="251672576" behindDoc="1" locked="1" layoutInCell="1" allowOverlap="1" wp14:anchorId="31428CB7" wp14:editId="5CC39194">
          <wp:simplePos x="0" y="0"/>
          <wp:positionH relativeFrom="column">
            <wp:posOffset>2642870</wp:posOffset>
          </wp:positionH>
          <wp:positionV relativeFrom="paragraph">
            <wp:posOffset>-86360</wp:posOffset>
          </wp:positionV>
          <wp:extent cx="476250" cy="467995"/>
          <wp:effectExtent l="42227" t="72073" r="61278" b="4127"/>
          <wp:wrapNone/>
          <wp:docPr id="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rot="3376314" flipH="1">
                    <a:off x="0" y="0"/>
                    <a:ext cx="47625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855">
      <w:t xml:space="preserve"> </w:t>
    </w:r>
    <w:r w:rsidRPr="005C3903">
      <w:fldChar w:fldCharType="begin"/>
    </w:r>
    <w:r w:rsidRPr="005C3903">
      <w:instrText>PAGE   \* MERGEFORMAT</w:instrText>
    </w:r>
    <w:r w:rsidRPr="005C3903">
      <w:fldChar w:fldCharType="separate"/>
    </w:r>
    <w:r w:rsidR="00551FE3" w:rsidRPr="00551FE3">
      <w:rPr>
        <w:noProof/>
        <w:lang w:val="fr-FR"/>
      </w:rPr>
      <w:t>12</w:t>
    </w:r>
    <w:r w:rsidRPr="005C390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2D80D" w14:textId="77777777" w:rsidR="00145C19" w:rsidRDefault="00145C19" w:rsidP="00645D17">
      <w:r>
        <w:separator/>
      </w:r>
    </w:p>
  </w:footnote>
  <w:footnote w:type="continuationSeparator" w:id="0">
    <w:p w14:paraId="227D4070" w14:textId="77777777" w:rsidR="00145C19" w:rsidRDefault="00145C19" w:rsidP="00645D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9A2A8" w14:textId="77777777" w:rsidR="00BE3E47" w:rsidRDefault="00BE3E47" w:rsidP="00645D17">
    <w:pPr>
      <w:pStyle w:val="Header"/>
    </w:pPr>
    <w:r>
      <w:rPr>
        <w:noProof/>
        <w:lang w:eastAsia="en-US" w:bidi="ar-SA"/>
      </w:rPr>
      <mc:AlternateContent>
        <mc:Choice Requires="wpg">
          <w:drawing>
            <wp:anchor distT="0" distB="0" distL="114300" distR="114300" simplePos="0" relativeHeight="251655680" behindDoc="0" locked="0" layoutInCell="1" allowOverlap="1" wp14:anchorId="0F1C70A3" wp14:editId="5119E54C">
              <wp:simplePos x="0" y="0"/>
              <wp:positionH relativeFrom="column">
                <wp:posOffset>-854640</wp:posOffset>
              </wp:positionH>
              <wp:positionV relativeFrom="paragraph">
                <wp:posOffset>-449580</wp:posOffset>
              </wp:positionV>
              <wp:extent cx="7505700" cy="10629900"/>
              <wp:effectExtent l="0" t="0" r="0" b="0"/>
              <wp:wrapNone/>
              <wp:docPr id="1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5700" cy="10629900"/>
                        <a:chOff x="-11289" y="0"/>
                        <a:chExt cx="7505700" cy="10629900"/>
                      </a:xfrm>
                    </wpg:grpSpPr>
                    <pic:pic xmlns:pic="http://schemas.openxmlformats.org/drawingml/2006/picture">
                      <pic:nvPicPr>
                        <pic:cNvPr id="14" name="Image 5"/>
                        <pic:cNvPicPr>
                          <a:picLocks noChangeAspect="1"/>
                        </pic:cNvPicPr>
                      </pic:nvPicPr>
                      <pic:blipFill rotWithShape="1">
                        <a:blip r:embed="rId1">
                          <a:extLst>
                            <a:ext uri="{28A0092B-C50C-407E-A947-70E740481C1C}">
                              <a14:useLocalDpi xmlns:a14="http://schemas.microsoft.com/office/drawing/2010/main" val="0"/>
                            </a:ext>
                          </a:extLst>
                        </a:blip>
                        <a:srcRect b="8364"/>
                        <a:stretch/>
                      </pic:blipFill>
                      <pic:spPr bwMode="auto">
                        <a:xfrm>
                          <a:off x="-11289" y="0"/>
                          <a:ext cx="7505700" cy="9782175"/>
                        </a:xfrm>
                        <a:prstGeom prst="rect">
                          <a:avLst/>
                        </a:prstGeom>
                        <a:solidFill>
                          <a:srgbClr val="FFFFFF"/>
                        </a:solidFill>
                        <a:ln>
                          <a:noFill/>
                        </a:ln>
                        <a:extLst>
                          <a:ext uri="{53640926-AAD7-44D8-BBD7-CCE9431645EC}">
                            <a14:shadowObscured xmlns:a14="http://schemas.microsoft.com/office/drawing/2010/main"/>
                          </a:ext>
                        </a:extLst>
                      </pic:spPr>
                    </pic:pic>
                    <pic:pic xmlns:pic="http://schemas.openxmlformats.org/drawingml/2006/picture">
                      <pic:nvPicPr>
                        <pic:cNvPr id="2" name="Image 4" descr="C:\Users\mmg\Documents\backup\0. EmpowerMed\PREZ EMPOWERMED\TEMPLATE\logo-partenaires.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52400" y="9848850"/>
                          <a:ext cx="7058025" cy="7810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1131E96" id="Groupe 11" o:spid="_x0000_s1026" style="position:absolute;margin-left:-67.3pt;margin-top:-35.4pt;width:591pt;height:837pt;z-index:251655680" coordorigin="-112" coordsize="75057,106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5EOlxM&#10;T0dPUyBPS1xGaWNoaWVyIDEucG5nPC9zdFJlZjpmaWxlUGF0aD4KICAgICAgICAgICAgICAgICAg&#10;ICAgPHN0UmVmOmRvY3VtZW50SUQ+MDwvc3RSZWY6ZG9jdW1lbnRJRD4KICAgICAgICAgICAgICAg&#10;ICAgICAgPHN0UmVmOmluc3RhbmNlSUQ+MDwvc3RSZWY6aW5zdGFuY2VJR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jc1NDc4NDU4XzQwNjc1ODc5MzUzMjk3&#10;NF8xMjk5NTk3MTQxNzMxMTgwNTQ0X24uanBnPC9zdFJlZjpmaWxlUGF0aD4KICAgICAgICAgICAg&#10;ICAgICAgPC9zdE1mczpyZWZlcmVuY2U+CiAgICAgICAgICAgICAgIDwvcmRmOmxp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9lQSwMECgAAAAAAAAAhAHc/NC3x9wAA&#10;8fcAABUAAABkcnMvbWVkaWEvaW1hZ2UyLmpwZWf/2P/gABBKRklGAAEBAQDcANwAAP/bAEMAAgEB&#10;AgEBAgICAgICAgIDBQMDAwMDBgQEAwUHBgcHBwYHBwgJCwkICAoIBwcKDQoKCwwMDAwHCQ4PDQwO&#10;CwwMDP/bAEMBAgICAwMDBgMDBgwIBwgMDAwMDAwMDAwMDAwMDAwMDAwMDAwMDAwMDAwMDAwMDAwM&#10;DAwMDAwMDAwMDAwMDAwMDP/AABEIALwGo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12;width:75056;height:97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" filled="t">
                <v:imagedata r:id="rId3" o:title="" cropbottom="5481f"/>
                <v:path arrowok="t"/>
              </v:shape>
              <v:shape id="Image 4" o:spid="_x0000_s1028" type="#_x0000_t75" style="position:absolute;left:1524;top:98488;width:7058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">
                <v:imagedata r:id="rId4" o:title="logo-partenaires"/>
                <v:path arrowok="t"/>
              </v:shape>
            </v:group>
          </w:pict>
        </mc:Fallback>
      </mc:AlternateContent>
    </w:r>
    <w:r>
      <w:rPr>
        <w:noProof/>
        <w:lang w:val="fr-FR" w:eastAsia="fr-FR" w:bidi="ar-SA"/>
      </w:rPr>
      <w:t>hjk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707AC" w14:textId="77777777" w:rsidR="00DC2855" w:rsidRDefault="00DC2855" w:rsidP="00645D17">
    <w:pPr>
      <w:pStyle w:val="Header"/>
    </w:pPr>
    <w:r>
      <w:rPr>
        <w:rFonts w:ascii="Trebuchet MS" w:eastAsia="Calibri" w:hAnsi="Trebuchet MS" w:cs="Calibri"/>
        <w:color w:val="808080" w:themeColor="background1" w:themeShade="80"/>
        <w:sz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765E2" w14:textId="77777777" w:rsidR="00BE3E47" w:rsidRDefault="00BE3E47" w:rsidP="00645D17">
    <w:pPr>
      <w:pStyle w:val="Header"/>
    </w:pPr>
    <w:r>
      <w:rPr>
        <w:noProof/>
        <w:lang w:eastAsia="en-US" w:bidi="ar-SA"/>
      </w:rPr>
      <w:drawing>
        <wp:anchor distT="0" distB="0" distL="0" distR="0" simplePos="0" relativeHeight="251662848" behindDoc="0" locked="0" layoutInCell="1" allowOverlap="1" wp14:anchorId="6FE87C5B" wp14:editId="44F7A957">
          <wp:simplePos x="0" y="0"/>
          <wp:positionH relativeFrom="column">
            <wp:posOffset>-808496</wp:posOffset>
          </wp:positionH>
          <wp:positionV relativeFrom="paragraph">
            <wp:posOffset>36830</wp:posOffset>
          </wp:positionV>
          <wp:extent cx="692150" cy="1102995"/>
          <wp:effectExtent l="0" t="0" r="0" b="1905"/>
          <wp:wrapTopAndBottom/>
          <wp:docPr id="6"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0" cy="1102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0" type="#_x0000_t75" style="width:102.75pt;height:96.75pt" o:bullet="t">
        <v:imagedata r:id="rId1" o:title=""/>
      </v:shape>
    </w:pict>
  </w:numPicBullet>
  <w:numPicBullet w:numPicBulletId="1">
    <w:pict>
      <v:shape id="_x0000_i2041" type="#_x0000_t75" style="width:20.25pt;height:20.25pt" o:bullet="t">
        <v:imagedata r:id="rId2" o:title="puces-word"/>
      </v:shape>
    </w:pict>
  </w:numPicBullet>
  <w:numPicBullet w:numPicBulletId="2">
    <w:pict>
      <v:shape id="_x0000_i2042" type="#_x0000_t75" style="width:118.5pt;height:115.5pt" o:bullet="t">
        <v:imagedata r:id="rId3" o:title="Puce violette Empowermed"/>
      </v:shape>
    </w:pict>
  </w:numPicBullet>
  <w:abstractNum w:abstractNumId="0" w15:restartNumberingAfterBreak="0">
    <w:nsid w:val="04376D74"/>
    <w:multiLevelType w:val="hybridMultilevel"/>
    <w:tmpl w:val="88327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28657C"/>
    <w:multiLevelType w:val="hybridMultilevel"/>
    <w:tmpl w:val="13B2EAC8"/>
    <w:lvl w:ilvl="0" w:tplc="07E64986">
      <w:start w:val="1"/>
      <w:numFmt w:val="bullet"/>
      <w:lvlText w:val=""/>
      <w:lvlJc w:val="left"/>
      <w:pPr>
        <w:ind w:left="1434" w:hanging="360"/>
      </w:pPr>
      <w:rPr>
        <w:rFonts w:ascii="Symbol" w:hAnsi="Symbol" w:hint="default"/>
        <w:color w:val="873181"/>
        <w:sz w:val="28"/>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 w15:restartNumberingAfterBreak="0">
    <w:nsid w:val="13A60BE3"/>
    <w:multiLevelType w:val="hybridMultilevel"/>
    <w:tmpl w:val="6610ECDE"/>
    <w:lvl w:ilvl="0" w:tplc="C0B0AACE">
      <w:start w:val="1"/>
      <w:numFmt w:val="bullet"/>
      <w:lvlText w:val=""/>
      <w:lvlPicBulletId w:val="1"/>
      <w:lvlJc w:val="left"/>
      <w:pPr>
        <w:ind w:left="720" w:hanging="360"/>
      </w:pPr>
      <w:rPr>
        <w:rFonts w:ascii="Symbol" w:hAnsi="Symbol" w:hint="default"/>
      </w:rPr>
    </w:lvl>
    <w:lvl w:ilvl="1" w:tplc="262E05B8">
      <w:start w:val="1"/>
      <w:numFmt w:val="bullet"/>
      <w:lvlText w:val=""/>
      <w:lvlJc w:val="left"/>
      <w:pPr>
        <w:ind w:left="1440" w:hanging="360"/>
      </w:pPr>
      <w:rPr>
        <w:rFonts w:ascii="Symbol" w:hAnsi="Symbol" w:hint="default"/>
        <w:color w:val="44546A"/>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243928"/>
    <w:multiLevelType w:val="hybridMultilevel"/>
    <w:tmpl w:val="F4A88C84"/>
    <w:lvl w:ilvl="0" w:tplc="ED26937E">
      <w:start w:val="1"/>
      <w:numFmt w:val="bullet"/>
      <w:lvlText w:val=""/>
      <w:lvlPicBulletId w:val="1"/>
      <w:lvlJc w:val="left"/>
      <w:pPr>
        <w:ind w:left="57" w:firstLine="51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77C0D33"/>
    <w:multiLevelType w:val="hybridMultilevel"/>
    <w:tmpl w:val="142E654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15:restartNumberingAfterBreak="0">
    <w:nsid w:val="2DC8157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7DF2B31"/>
    <w:multiLevelType w:val="hybridMultilevel"/>
    <w:tmpl w:val="35E06022"/>
    <w:lvl w:ilvl="0" w:tplc="1A0CA8F4">
      <w:start w:val="1"/>
      <w:numFmt w:val="bullet"/>
      <w:lvlText w:val=""/>
      <w:lvlPicBulletId w:val="1"/>
      <w:lvlJc w:val="left"/>
      <w:pPr>
        <w:ind w:left="720" w:hanging="360"/>
      </w:pPr>
      <w:rPr>
        <w:rFonts w:ascii="Symbol" w:hAnsi="Symbol" w:hint="default"/>
      </w:rPr>
    </w:lvl>
    <w:lvl w:ilvl="1" w:tplc="517A1446">
      <w:start w:val="1"/>
      <w:numFmt w:val="bullet"/>
      <w:pStyle w:val="BulletPointlevel2"/>
      <w:lvlText w:val=""/>
      <w:lvlPicBulletId w:val="2"/>
      <w:lvlJc w:val="left"/>
      <w:pPr>
        <w:ind w:left="1440" w:hanging="360"/>
      </w:pPr>
      <w:rPr>
        <w:rFonts w:ascii="Symbol" w:hAnsi="Symbol" w:hint="default"/>
        <w:color w:val="auto"/>
        <w:sz w:val="18"/>
        <w:szCs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FF6BFB"/>
    <w:multiLevelType w:val="hybridMultilevel"/>
    <w:tmpl w:val="D3FAC2C2"/>
    <w:lvl w:ilvl="0" w:tplc="C0B0AACE">
      <w:start w:val="1"/>
      <w:numFmt w:val="bullet"/>
      <w:lvlText w:val=""/>
      <w:lvlPicBulletId w:val="1"/>
      <w:lvlJc w:val="left"/>
      <w:pPr>
        <w:ind w:left="720" w:hanging="360"/>
      </w:pPr>
      <w:rPr>
        <w:rFonts w:ascii="Symbol" w:hAnsi="Symbol" w:hint="default"/>
      </w:rPr>
    </w:lvl>
    <w:lvl w:ilvl="1" w:tplc="0E6CB1E2">
      <w:start w:val="1"/>
      <w:numFmt w:val="bullet"/>
      <w:pStyle w:val="Bulletpoint2-level2"/>
      <w:lvlText w:val=""/>
      <w:lvlJc w:val="left"/>
      <w:pPr>
        <w:ind w:left="1440" w:hanging="360"/>
      </w:pPr>
      <w:rPr>
        <w:rFonts w:ascii="Symbol" w:hAnsi="Symbol" w:hint="default"/>
        <w:color w:val="F2B825"/>
        <w:sz w:val="2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040A6C"/>
    <w:multiLevelType w:val="hybridMultilevel"/>
    <w:tmpl w:val="E4AE8A5E"/>
    <w:lvl w:ilvl="0" w:tplc="1A0CA8F4">
      <w:start w:val="1"/>
      <w:numFmt w:val="bullet"/>
      <w:lvlText w:val=""/>
      <w:lvlPicBulletId w:val="1"/>
      <w:lvlJc w:val="left"/>
      <w:pPr>
        <w:ind w:left="720" w:hanging="360"/>
      </w:pPr>
      <w:rPr>
        <w:rFonts w:ascii="Symbol" w:hAnsi="Symbol" w:hint="default"/>
      </w:rPr>
    </w:lvl>
    <w:lvl w:ilvl="1" w:tplc="07E64986">
      <w:start w:val="1"/>
      <w:numFmt w:val="bullet"/>
      <w:lvlText w:val=""/>
      <w:lvlJc w:val="left"/>
      <w:pPr>
        <w:ind w:left="1440" w:hanging="360"/>
      </w:pPr>
      <w:rPr>
        <w:rFonts w:ascii="Symbol" w:hAnsi="Symbol" w:hint="default"/>
        <w:color w:val="873181"/>
        <w:sz w:val="2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9CE2B54"/>
    <w:multiLevelType w:val="hybridMultilevel"/>
    <w:tmpl w:val="094AAA3C"/>
    <w:lvl w:ilvl="0" w:tplc="33301F04">
      <w:start w:val="1"/>
      <w:numFmt w:val="bullet"/>
      <w:lvlText w:val=""/>
      <w:lvlPicBulletId w:val="1"/>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0" w15:restartNumberingAfterBreak="0">
    <w:nsid w:val="5B3C5583"/>
    <w:multiLevelType w:val="hybridMultilevel"/>
    <w:tmpl w:val="F8BA7A22"/>
    <w:lvl w:ilvl="0" w:tplc="1A0CA8F4">
      <w:start w:val="1"/>
      <w:numFmt w:val="bullet"/>
      <w:lvlText w:val=""/>
      <w:lvlPicBulletId w:val="1"/>
      <w:lvlJc w:val="left"/>
      <w:pPr>
        <w:ind w:left="720" w:hanging="360"/>
      </w:pPr>
      <w:rPr>
        <w:rFonts w:ascii="Symbol" w:hAnsi="Symbol" w:hint="default"/>
      </w:rPr>
    </w:lvl>
    <w:lvl w:ilvl="1" w:tplc="1018D224">
      <w:start w:val="1"/>
      <w:numFmt w:val="bullet"/>
      <w:lvlText w:val=""/>
      <w:lvlJc w:val="left"/>
      <w:pPr>
        <w:ind w:left="1440" w:hanging="360"/>
      </w:pPr>
      <w:rPr>
        <w:rFonts w:ascii="Symbol" w:hAnsi="Symbol" w:hint="default"/>
        <w:color w:val="F2B825"/>
        <w:sz w:val="2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1ED1109"/>
    <w:multiLevelType w:val="multilevel"/>
    <w:tmpl w:val="17E2B3C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663206A"/>
    <w:multiLevelType w:val="hybridMultilevel"/>
    <w:tmpl w:val="EEE0B8BA"/>
    <w:lvl w:ilvl="0" w:tplc="1A0CA8F4">
      <w:start w:val="1"/>
      <w:numFmt w:val="bullet"/>
      <w:lvlText w:val=""/>
      <w:lvlPicBulletId w:val="1"/>
      <w:lvlJc w:val="left"/>
      <w:pPr>
        <w:ind w:left="720" w:hanging="360"/>
      </w:pPr>
      <w:rPr>
        <w:rFonts w:ascii="Symbol" w:hAnsi="Symbol" w:hint="default"/>
      </w:rPr>
    </w:lvl>
    <w:lvl w:ilvl="1" w:tplc="CE7E458E">
      <w:start w:val="1"/>
      <w:numFmt w:val="bullet"/>
      <w:lvlText w:val=""/>
      <w:lvlJc w:val="left"/>
      <w:pPr>
        <w:ind w:left="1440" w:hanging="360"/>
      </w:pPr>
      <w:rPr>
        <w:rFonts w:ascii="Symbol" w:hAnsi="Symbol" w:hint="default"/>
        <w:color w:val="873181"/>
        <w:sz w:val="2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9192F66"/>
    <w:multiLevelType w:val="multilevel"/>
    <w:tmpl w:val="0ECAA344"/>
    <w:styleLink w:val="WW8Num2"/>
    <w:lvl w:ilvl="0">
      <w:numFmt w:val="bullet"/>
      <w:lvlText w:val=""/>
      <w:lvlJc w:val="left"/>
      <w:pPr>
        <w:ind w:left="2" w:hanging="360"/>
      </w:pPr>
      <w:rPr>
        <w:rFonts w:ascii="Wingdings" w:hAnsi="Wingdings" w:cs="Wingdings"/>
        <w:b/>
        <w:i w:val="0"/>
        <w:caps w:val="0"/>
        <w:smallCaps w:val="0"/>
        <w:strike w:val="0"/>
        <w:dstrike w:val="0"/>
        <w:vanish w:val="0"/>
        <w:color w:val="F2B825"/>
        <w:position w:val="0"/>
        <w:sz w:val="20"/>
        <w:szCs w:val="20"/>
        <w:vertAlign w:val="baseline"/>
        <w:lang w:val="en-US"/>
        <w14:textOutline w14:w="0" w14:cap="rnd" w14:cmpd="sng" w14:algn="ctr">
          <w14:noFill/>
          <w14:prstDash w14:val="solid"/>
          <w14:bevel/>
        </w14:textOutline>
      </w:rPr>
    </w:lvl>
    <w:lvl w:ilvl="1">
      <w:numFmt w:val="bullet"/>
      <w:lvlText w:val=""/>
      <w:lvlPicBulletId w:val="0"/>
      <w:lvlJc w:val="left"/>
      <w:pPr>
        <w:ind w:left="724" w:hanging="360"/>
      </w:pPr>
      <w:rPr>
        <w:rFonts w:hAnsi="Symbol" w:hint="default"/>
        <w:sz w:val="17"/>
      </w:rPr>
    </w:lvl>
    <w:lvl w:ilvl="2">
      <w:numFmt w:val="bullet"/>
      <w:lvlText w:val=""/>
      <w:lvlJc w:val="left"/>
      <w:pPr>
        <w:ind w:left="1444" w:hanging="360"/>
      </w:pPr>
      <w:rPr>
        <w:rFonts w:ascii="Wingdings" w:hAnsi="Wingdings" w:cs="Wingdings"/>
      </w:rPr>
    </w:lvl>
    <w:lvl w:ilvl="3">
      <w:numFmt w:val="bullet"/>
      <w:lvlText w:val=""/>
      <w:lvlJc w:val="left"/>
      <w:pPr>
        <w:ind w:left="2164" w:hanging="360"/>
      </w:pPr>
      <w:rPr>
        <w:rFonts w:ascii="Symbol" w:hAnsi="Symbol" w:cs="Symbol"/>
      </w:rPr>
    </w:lvl>
    <w:lvl w:ilvl="4">
      <w:numFmt w:val="bullet"/>
      <w:lvlText w:val="o"/>
      <w:lvlJc w:val="left"/>
      <w:pPr>
        <w:ind w:left="2884" w:hanging="360"/>
      </w:pPr>
      <w:rPr>
        <w:rFonts w:ascii="Courier New" w:hAnsi="Courier New" w:cs="Courier New"/>
      </w:rPr>
    </w:lvl>
    <w:lvl w:ilvl="5">
      <w:numFmt w:val="bullet"/>
      <w:lvlText w:val=""/>
      <w:lvlJc w:val="left"/>
      <w:pPr>
        <w:ind w:left="3604" w:hanging="360"/>
      </w:pPr>
      <w:rPr>
        <w:rFonts w:ascii="Wingdings" w:hAnsi="Wingdings" w:cs="Wingdings"/>
      </w:rPr>
    </w:lvl>
    <w:lvl w:ilvl="6">
      <w:numFmt w:val="bullet"/>
      <w:lvlText w:val=""/>
      <w:lvlJc w:val="left"/>
      <w:pPr>
        <w:ind w:left="4324" w:hanging="360"/>
      </w:pPr>
      <w:rPr>
        <w:rFonts w:ascii="Symbol" w:hAnsi="Symbol" w:cs="Symbol"/>
      </w:rPr>
    </w:lvl>
    <w:lvl w:ilvl="7">
      <w:numFmt w:val="bullet"/>
      <w:lvlText w:val="o"/>
      <w:lvlJc w:val="left"/>
      <w:pPr>
        <w:ind w:left="5044" w:hanging="360"/>
      </w:pPr>
      <w:rPr>
        <w:rFonts w:ascii="Courier New" w:hAnsi="Courier New" w:cs="Courier New"/>
      </w:rPr>
    </w:lvl>
    <w:lvl w:ilvl="8">
      <w:numFmt w:val="bullet"/>
      <w:lvlText w:val=""/>
      <w:lvlJc w:val="left"/>
      <w:pPr>
        <w:ind w:left="5764" w:hanging="360"/>
      </w:pPr>
      <w:rPr>
        <w:rFonts w:ascii="Wingdings" w:hAnsi="Wingdings" w:cs="Wingdings"/>
      </w:rPr>
    </w:lvl>
  </w:abstractNum>
  <w:abstractNum w:abstractNumId="14" w15:restartNumberingAfterBreak="0">
    <w:nsid w:val="70105DB4"/>
    <w:multiLevelType w:val="hybridMultilevel"/>
    <w:tmpl w:val="6F7C69A0"/>
    <w:lvl w:ilvl="0" w:tplc="F0F8FF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EB01D2"/>
    <w:multiLevelType w:val="hybridMultilevel"/>
    <w:tmpl w:val="EF32DDE0"/>
    <w:lvl w:ilvl="0" w:tplc="1018D224">
      <w:start w:val="1"/>
      <w:numFmt w:val="bullet"/>
      <w:lvlText w:val=""/>
      <w:lvlJc w:val="left"/>
      <w:pPr>
        <w:ind w:left="2154" w:hanging="360"/>
      </w:pPr>
      <w:rPr>
        <w:rFonts w:ascii="Symbol" w:hAnsi="Symbol" w:hint="default"/>
        <w:color w:val="F2B825"/>
        <w:sz w:val="28"/>
      </w:rPr>
    </w:lvl>
    <w:lvl w:ilvl="1" w:tplc="040C0003" w:tentative="1">
      <w:start w:val="1"/>
      <w:numFmt w:val="bullet"/>
      <w:lvlText w:val="o"/>
      <w:lvlJc w:val="left"/>
      <w:pPr>
        <w:ind w:left="2874" w:hanging="360"/>
      </w:pPr>
      <w:rPr>
        <w:rFonts w:ascii="Courier New" w:hAnsi="Courier New" w:cs="Courier New" w:hint="default"/>
      </w:rPr>
    </w:lvl>
    <w:lvl w:ilvl="2" w:tplc="040C0005" w:tentative="1">
      <w:start w:val="1"/>
      <w:numFmt w:val="bullet"/>
      <w:lvlText w:val=""/>
      <w:lvlJc w:val="left"/>
      <w:pPr>
        <w:ind w:left="3594" w:hanging="360"/>
      </w:pPr>
      <w:rPr>
        <w:rFonts w:ascii="Wingdings" w:hAnsi="Wingdings" w:hint="default"/>
      </w:rPr>
    </w:lvl>
    <w:lvl w:ilvl="3" w:tplc="040C0001" w:tentative="1">
      <w:start w:val="1"/>
      <w:numFmt w:val="bullet"/>
      <w:lvlText w:val=""/>
      <w:lvlJc w:val="left"/>
      <w:pPr>
        <w:ind w:left="4314" w:hanging="360"/>
      </w:pPr>
      <w:rPr>
        <w:rFonts w:ascii="Symbol" w:hAnsi="Symbol" w:hint="default"/>
      </w:rPr>
    </w:lvl>
    <w:lvl w:ilvl="4" w:tplc="040C0003" w:tentative="1">
      <w:start w:val="1"/>
      <w:numFmt w:val="bullet"/>
      <w:lvlText w:val="o"/>
      <w:lvlJc w:val="left"/>
      <w:pPr>
        <w:ind w:left="5034" w:hanging="360"/>
      </w:pPr>
      <w:rPr>
        <w:rFonts w:ascii="Courier New" w:hAnsi="Courier New" w:cs="Courier New" w:hint="default"/>
      </w:rPr>
    </w:lvl>
    <w:lvl w:ilvl="5" w:tplc="040C0005" w:tentative="1">
      <w:start w:val="1"/>
      <w:numFmt w:val="bullet"/>
      <w:lvlText w:val=""/>
      <w:lvlJc w:val="left"/>
      <w:pPr>
        <w:ind w:left="5754" w:hanging="360"/>
      </w:pPr>
      <w:rPr>
        <w:rFonts w:ascii="Wingdings" w:hAnsi="Wingdings" w:hint="default"/>
      </w:rPr>
    </w:lvl>
    <w:lvl w:ilvl="6" w:tplc="040C0001" w:tentative="1">
      <w:start w:val="1"/>
      <w:numFmt w:val="bullet"/>
      <w:lvlText w:val=""/>
      <w:lvlJc w:val="left"/>
      <w:pPr>
        <w:ind w:left="6474" w:hanging="360"/>
      </w:pPr>
      <w:rPr>
        <w:rFonts w:ascii="Symbol" w:hAnsi="Symbol" w:hint="default"/>
      </w:rPr>
    </w:lvl>
    <w:lvl w:ilvl="7" w:tplc="040C0003" w:tentative="1">
      <w:start w:val="1"/>
      <w:numFmt w:val="bullet"/>
      <w:lvlText w:val="o"/>
      <w:lvlJc w:val="left"/>
      <w:pPr>
        <w:ind w:left="7194" w:hanging="360"/>
      </w:pPr>
      <w:rPr>
        <w:rFonts w:ascii="Courier New" w:hAnsi="Courier New" w:cs="Courier New" w:hint="default"/>
      </w:rPr>
    </w:lvl>
    <w:lvl w:ilvl="8" w:tplc="040C0005" w:tentative="1">
      <w:start w:val="1"/>
      <w:numFmt w:val="bullet"/>
      <w:lvlText w:val=""/>
      <w:lvlJc w:val="left"/>
      <w:pPr>
        <w:ind w:left="7914" w:hanging="360"/>
      </w:pPr>
      <w:rPr>
        <w:rFonts w:ascii="Wingdings" w:hAnsi="Wingdings" w:hint="default"/>
      </w:rPr>
    </w:lvl>
  </w:abstractNum>
  <w:num w:numId="1">
    <w:abstractNumId w:val="13"/>
  </w:num>
  <w:num w:numId="2">
    <w:abstractNumId w:val="3"/>
  </w:num>
  <w:num w:numId="3">
    <w:abstractNumId w:val="2"/>
  </w:num>
  <w:num w:numId="4">
    <w:abstractNumId w:val="9"/>
  </w:num>
  <w:num w:numId="5">
    <w:abstractNumId w:val="5"/>
  </w:num>
  <w:num w:numId="6">
    <w:abstractNumId w:val="11"/>
  </w:num>
  <w:num w:numId="7">
    <w:abstractNumId w:val="12"/>
  </w:num>
  <w:num w:numId="8">
    <w:abstractNumId w:val="8"/>
  </w:num>
  <w:num w:numId="9">
    <w:abstractNumId w:val="10"/>
  </w:num>
  <w:num w:numId="10">
    <w:abstractNumId w:val="10"/>
  </w:num>
  <w:num w:numId="11">
    <w:abstractNumId w:val="10"/>
  </w:num>
  <w:num w:numId="12">
    <w:abstractNumId w:val="10"/>
    <w:lvlOverride w:ilvl="0">
      <w:startOverride w:val="1"/>
    </w:lvlOverride>
  </w:num>
  <w:num w:numId="13">
    <w:abstractNumId w:val="6"/>
  </w:num>
  <w:num w:numId="14">
    <w:abstractNumId w:val="7"/>
  </w:num>
  <w:num w:numId="15">
    <w:abstractNumId w:val="6"/>
    <w:lvlOverride w:ilvl="0">
      <w:startOverride w:val="1"/>
    </w:lvlOverride>
  </w:num>
  <w:num w:numId="16">
    <w:abstractNumId w:val="1"/>
  </w:num>
  <w:num w:numId="17">
    <w:abstractNumId w:val="15"/>
  </w:num>
  <w:num w:numId="18">
    <w:abstractNumId w:val="0"/>
  </w:num>
  <w:num w:numId="19">
    <w:abstractNumId w:val="11"/>
  </w:num>
  <w:num w:numId="20">
    <w:abstractNumId w:val="11"/>
  </w:num>
  <w:num w:numId="21">
    <w:abstractNumId w:val="4"/>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EBA"/>
    <w:rsid w:val="00023803"/>
    <w:rsid w:val="000403C9"/>
    <w:rsid w:val="000616CE"/>
    <w:rsid w:val="0006640D"/>
    <w:rsid w:val="00066D49"/>
    <w:rsid w:val="00070733"/>
    <w:rsid w:val="0008334B"/>
    <w:rsid w:val="000A05D4"/>
    <w:rsid w:val="000A250F"/>
    <w:rsid w:val="000A5A9B"/>
    <w:rsid w:val="000B093B"/>
    <w:rsid w:val="000C5248"/>
    <w:rsid w:val="000E373B"/>
    <w:rsid w:val="000E60F7"/>
    <w:rsid w:val="000E62C7"/>
    <w:rsid w:val="000F1EE8"/>
    <w:rsid w:val="001100C2"/>
    <w:rsid w:val="00123419"/>
    <w:rsid w:val="00130F72"/>
    <w:rsid w:val="00137026"/>
    <w:rsid w:val="00145C19"/>
    <w:rsid w:val="001505F2"/>
    <w:rsid w:val="00156D1E"/>
    <w:rsid w:val="001654FF"/>
    <w:rsid w:val="001C0C4A"/>
    <w:rsid w:val="001C1AE6"/>
    <w:rsid w:val="001E243B"/>
    <w:rsid w:val="00237654"/>
    <w:rsid w:val="002527E4"/>
    <w:rsid w:val="00254A22"/>
    <w:rsid w:val="00255FE0"/>
    <w:rsid w:val="00257008"/>
    <w:rsid w:val="00263C74"/>
    <w:rsid w:val="00267EE5"/>
    <w:rsid w:val="002906D7"/>
    <w:rsid w:val="00295A09"/>
    <w:rsid w:val="00295ECE"/>
    <w:rsid w:val="0029715E"/>
    <w:rsid w:val="002A1159"/>
    <w:rsid w:val="002C35EB"/>
    <w:rsid w:val="002D055C"/>
    <w:rsid w:val="00316AD6"/>
    <w:rsid w:val="00327AD6"/>
    <w:rsid w:val="003356DC"/>
    <w:rsid w:val="00345E46"/>
    <w:rsid w:val="00371CCB"/>
    <w:rsid w:val="003952F0"/>
    <w:rsid w:val="003D7EB1"/>
    <w:rsid w:val="003F43EE"/>
    <w:rsid w:val="00400406"/>
    <w:rsid w:val="0040257B"/>
    <w:rsid w:val="00403F7A"/>
    <w:rsid w:val="00404F18"/>
    <w:rsid w:val="0040578A"/>
    <w:rsid w:val="0043132E"/>
    <w:rsid w:val="00453F84"/>
    <w:rsid w:val="00456EEC"/>
    <w:rsid w:val="0049748D"/>
    <w:rsid w:val="004A0E3B"/>
    <w:rsid w:val="004A0EC6"/>
    <w:rsid w:val="004B5204"/>
    <w:rsid w:val="004C0427"/>
    <w:rsid w:val="004D72A1"/>
    <w:rsid w:val="00501B25"/>
    <w:rsid w:val="005045B4"/>
    <w:rsid w:val="00520DA5"/>
    <w:rsid w:val="00551FE3"/>
    <w:rsid w:val="00556827"/>
    <w:rsid w:val="00584C77"/>
    <w:rsid w:val="0058555A"/>
    <w:rsid w:val="005909C5"/>
    <w:rsid w:val="005C3903"/>
    <w:rsid w:val="005C5791"/>
    <w:rsid w:val="005E4DF3"/>
    <w:rsid w:val="005F30A7"/>
    <w:rsid w:val="005F3E95"/>
    <w:rsid w:val="006002FD"/>
    <w:rsid w:val="00601E1F"/>
    <w:rsid w:val="006219D3"/>
    <w:rsid w:val="00623895"/>
    <w:rsid w:val="00643D87"/>
    <w:rsid w:val="00645D17"/>
    <w:rsid w:val="00655226"/>
    <w:rsid w:val="00656D16"/>
    <w:rsid w:val="006652B8"/>
    <w:rsid w:val="00674142"/>
    <w:rsid w:val="00676810"/>
    <w:rsid w:val="00677B3C"/>
    <w:rsid w:val="00687384"/>
    <w:rsid w:val="00697A21"/>
    <w:rsid w:val="006A7D5A"/>
    <w:rsid w:val="006D1FD9"/>
    <w:rsid w:val="006F05D7"/>
    <w:rsid w:val="006F1487"/>
    <w:rsid w:val="006F2697"/>
    <w:rsid w:val="0070468D"/>
    <w:rsid w:val="00710BBD"/>
    <w:rsid w:val="00726545"/>
    <w:rsid w:val="0072659F"/>
    <w:rsid w:val="00750DEA"/>
    <w:rsid w:val="00767811"/>
    <w:rsid w:val="00772A91"/>
    <w:rsid w:val="007A3913"/>
    <w:rsid w:val="007B0A5A"/>
    <w:rsid w:val="007B3D82"/>
    <w:rsid w:val="00807795"/>
    <w:rsid w:val="008102B1"/>
    <w:rsid w:val="00831EBA"/>
    <w:rsid w:val="008456F2"/>
    <w:rsid w:val="0084781A"/>
    <w:rsid w:val="008501B6"/>
    <w:rsid w:val="0085459D"/>
    <w:rsid w:val="00877ADC"/>
    <w:rsid w:val="00883CF1"/>
    <w:rsid w:val="0089291D"/>
    <w:rsid w:val="008A0F15"/>
    <w:rsid w:val="008A40BA"/>
    <w:rsid w:val="008B15BE"/>
    <w:rsid w:val="008B2DD8"/>
    <w:rsid w:val="008B41F1"/>
    <w:rsid w:val="008F37B8"/>
    <w:rsid w:val="0090071D"/>
    <w:rsid w:val="00903132"/>
    <w:rsid w:val="00912A37"/>
    <w:rsid w:val="00916984"/>
    <w:rsid w:val="00917F29"/>
    <w:rsid w:val="009311DC"/>
    <w:rsid w:val="00941D35"/>
    <w:rsid w:val="0096231D"/>
    <w:rsid w:val="00972E60"/>
    <w:rsid w:val="0098107A"/>
    <w:rsid w:val="00985D28"/>
    <w:rsid w:val="00993260"/>
    <w:rsid w:val="009A0618"/>
    <w:rsid w:val="009A3141"/>
    <w:rsid w:val="009B7510"/>
    <w:rsid w:val="009C515D"/>
    <w:rsid w:val="009E5520"/>
    <w:rsid w:val="009E7D24"/>
    <w:rsid w:val="009F08AA"/>
    <w:rsid w:val="009F40EC"/>
    <w:rsid w:val="00A17840"/>
    <w:rsid w:val="00A23B65"/>
    <w:rsid w:val="00A350B0"/>
    <w:rsid w:val="00A50D0C"/>
    <w:rsid w:val="00A53509"/>
    <w:rsid w:val="00A65B83"/>
    <w:rsid w:val="00A97F87"/>
    <w:rsid w:val="00AA4490"/>
    <w:rsid w:val="00AB243F"/>
    <w:rsid w:val="00AB3735"/>
    <w:rsid w:val="00AC0371"/>
    <w:rsid w:val="00AD1424"/>
    <w:rsid w:val="00AF5FED"/>
    <w:rsid w:val="00B00DBF"/>
    <w:rsid w:val="00B00E74"/>
    <w:rsid w:val="00B02B78"/>
    <w:rsid w:val="00B16700"/>
    <w:rsid w:val="00B342F5"/>
    <w:rsid w:val="00B44C66"/>
    <w:rsid w:val="00B61D98"/>
    <w:rsid w:val="00B6260F"/>
    <w:rsid w:val="00B64562"/>
    <w:rsid w:val="00B817C5"/>
    <w:rsid w:val="00B82178"/>
    <w:rsid w:val="00B82A10"/>
    <w:rsid w:val="00B82F9F"/>
    <w:rsid w:val="00BA4EBE"/>
    <w:rsid w:val="00BB6E33"/>
    <w:rsid w:val="00BC3870"/>
    <w:rsid w:val="00BD2A96"/>
    <w:rsid w:val="00BD423F"/>
    <w:rsid w:val="00BE3E47"/>
    <w:rsid w:val="00BE6043"/>
    <w:rsid w:val="00BF2D83"/>
    <w:rsid w:val="00C0192A"/>
    <w:rsid w:val="00C1387C"/>
    <w:rsid w:val="00C32687"/>
    <w:rsid w:val="00C40559"/>
    <w:rsid w:val="00C56EA6"/>
    <w:rsid w:val="00C5735A"/>
    <w:rsid w:val="00C67023"/>
    <w:rsid w:val="00C7654F"/>
    <w:rsid w:val="00CC5849"/>
    <w:rsid w:val="00CC7B95"/>
    <w:rsid w:val="00CE2CCD"/>
    <w:rsid w:val="00CF2ACD"/>
    <w:rsid w:val="00D13F06"/>
    <w:rsid w:val="00D17788"/>
    <w:rsid w:val="00D17BD8"/>
    <w:rsid w:val="00D17C22"/>
    <w:rsid w:val="00D307A9"/>
    <w:rsid w:val="00D435B4"/>
    <w:rsid w:val="00D504E0"/>
    <w:rsid w:val="00D64634"/>
    <w:rsid w:val="00D80CB1"/>
    <w:rsid w:val="00D91FB2"/>
    <w:rsid w:val="00DB6D25"/>
    <w:rsid w:val="00DB7704"/>
    <w:rsid w:val="00DC2855"/>
    <w:rsid w:val="00DC31AD"/>
    <w:rsid w:val="00DF570A"/>
    <w:rsid w:val="00E01004"/>
    <w:rsid w:val="00E1023A"/>
    <w:rsid w:val="00E21814"/>
    <w:rsid w:val="00E265F0"/>
    <w:rsid w:val="00E43AE2"/>
    <w:rsid w:val="00E524DC"/>
    <w:rsid w:val="00E920D9"/>
    <w:rsid w:val="00EA575D"/>
    <w:rsid w:val="00EA6621"/>
    <w:rsid w:val="00EB5FB8"/>
    <w:rsid w:val="00EC12C7"/>
    <w:rsid w:val="00EC6EE3"/>
    <w:rsid w:val="00ED0C3F"/>
    <w:rsid w:val="00ED2567"/>
    <w:rsid w:val="00EE1F83"/>
    <w:rsid w:val="00EF6949"/>
    <w:rsid w:val="00F07330"/>
    <w:rsid w:val="00F3033E"/>
    <w:rsid w:val="00F90F94"/>
    <w:rsid w:val="00F97E0A"/>
    <w:rsid w:val="00FA724D"/>
    <w:rsid w:val="00FB1151"/>
    <w:rsid w:val="00FE482D"/>
    <w:rsid w:val="00FF3384"/>
    <w:rsid w:val="00FF5B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238BD"/>
  <w14:defaultImageDpi w14:val="330"/>
  <w15:docId w15:val="{079E5B86-F84C-4B36-A0A4-5FCDAC5A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05F2"/>
    <w:pPr>
      <w:widowControl w:val="0"/>
      <w:suppressAutoHyphens/>
      <w:autoSpaceDN w:val="0"/>
      <w:spacing w:line="300" w:lineRule="exact"/>
      <w:jc w:val="both"/>
      <w:textAlignment w:val="baseline"/>
    </w:pPr>
    <w:rPr>
      <w:rFonts w:ascii="Verdana" w:eastAsia="Arial Unicode MS" w:hAnsi="Verdana" w:cs="Prompt ExtraLight"/>
      <w:kern w:val="3"/>
      <w:lang w:val="en-US" w:eastAsia="zh-CN" w:bidi="hi-IN"/>
    </w:rPr>
  </w:style>
  <w:style w:type="paragraph" w:styleId="Heading1">
    <w:name w:val="heading 1"/>
    <w:aliases w:val="Title 1"/>
    <w:basedOn w:val="Normal"/>
    <w:next w:val="Normal"/>
    <w:link w:val="Heading1Char"/>
    <w:uiPriority w:val="9"/>
    <w:qFormat/>
    <w:rsid w:val="00DF570A"/>
    <w:pPr>
      <w:pageBreakBefore/>
      <w:numPr>
        <w:numId w:val="6"/>
      </w:numPr>
      <w:spacing w:line="240" w:lineRule="auto"/>
      <w:ind w:left="431" w:hanging="431"/>
      <w:jc w:val="left"/>
      <w:outlineLvl w:val="0"/>
    </w:pPr>
    <w:rPr>
      <w:rFonts w:ascii="Trebuchet MS" w:hAnsi="Trebuchet MS" w:cs="Arial Unicode MS"/>
      <w:color w:val="873181"/>
      <w:sz w:val="36"/>
      <w:szCs w:val="36"/>
      <w:shd w:val="clear" w:color="auto" w:fill="FFFFFF"/>
      <w:lang w:val="fr-FR"/>
    </w:rPr>
  </w:style>
  <w:style w:type="paragraph" w:styleId="Heading2">
    <w:name w:val="heading 2"/>
    <w:aliases w:val="Title 2"/>
    <w:basedOn w:val="Normal"/>
    <w:next w:val="Normal"/>
    <w:link w:val="Heading2Char"/>
    <w:uiPriority w:val="9"/>
    <w:unhideWhenUsed/>
    <w:qFormat/>
    <w:rsid w:val="00DF570A"/>
    <w:pPr>
      <w:numPr>
        <w:ilvl w:val="1"/>
        <w:numId w:val="6"/>
      </w:numPr>
      <w:spacing w:before="120" w:after="240" w:line="240" w:lineRule="auto"/>
      <w:jc w:val="left"/>
      <w:outlineLvl w:val="1"/>
    </w:pPr>
    <w:rPr>
      <w:rFonts w:ascii="Trebuchet MS" w:hAnsi="Trebuchet MS" w:cs="Arial Unicode MS"/>
      <w:color w:val="873181"/>
      <w:sz w:val="28"/>
      <w:szCs w:val="28"/>
      <w:lang w:val="fr-FR"/>
    </w:rPr>
  </w:style>
  <w:style w:type="paragraph" w:styleId="Heading3">
    <w:name w:val="heading 3"/>
    <w:aliases w:val="Title 3"/>
    <w:basedOn w:val="Normal"/>
    <w:next w:val="Normal"/>
    <w:link w:val="Heading3Char"/>
    <w:uiPriority w:val="9"/>
    <w:unhideWhenUsed/>
    <w:qFormat/>
    <w:rsid w:val="00DF570A"/>
    <w:pPr>
      <w:spacing w:after="120" w:line="340" w:lineRule="atLeast"/>
      <w:ind w:hanging="2"/>
      <w:outlineLvl w:val="2"/>
    </w:pPr>
    <w:rPr>
      <w:rFonts w:ascii="Trebuchet MS" w:hAnsi="Trebuchet MS"/>
      <w:color w:val="F2B825"/>
      <w:sz w:val="24"/>
      <w:szCs w:val="24"/>
    </w:rPr>
  </w:style>
  <w:style w:type="paragraph" w:styleId="Heading4">
    <w:name w:val="heading 4"/>
    <w:aliases w:val="Title 4"/>
    <w:basedOn w:val="Normal"/>
    <w:next w:val="Normal"/>
    <w:link w:val="Heading4Char"/>
    <w:uiPriority w:val="9"/>
    <w:semiHidden/>
    <w:unhideWhenUsed/>
    <w:rsid w:val="00993260"/>
    <w:pPr>
      <w:keepNext/>
      <w:keepLines/>
      <w:numPr>
        <w:ilvl w:val="3"/>
        <w:numId w:val="6"/>
      </w:numPr>
      <w:spacing w:before="200"/>
      <w:outlineLvl w:val="3"/>
    </w:pPr>
    <w:rPr>
      <w:rFonts w:ascii="Calibri Light" w:eastAsia="Times New Roman" w:hAnsi="Calibri Light" w:cs="Times New Roman"/>
      <w:b/>
      <w:bCs/>
      <w:i/>
      <w:iCs/>
      <w:color w:val="4472C4"/>
    </w:rPr>
  </w:style>
  <w:style w:type="paragraph" w:styleId="Heading5">
    <w:name w:val="heading 5"/>
    <w:basedOn w:val="Normal"/>
    <w:next w:val="Normal"/>
    <w:link w:val="Heading5Char"/>
    <w:uiPriority w:val="9"/>
    <w:semiHidden/>
    <w:unhideWhenUsed/>
    <w:qFormat/>
    <w:rsid w:val="00993260"/>
    <w:pPr>
      <w:keepNext/>
      <w:keepLines/>
      <w:numPr>
        <w:ilvl w:val="4"/>
        <w:numId w:val="6"/>
      </w:numPr>
      <w:spacing w:before="200"/>
      <w:outlineLvl w:val="4"/>
    </w:pPr>
    <w:rPr>
      <w:rFonts w:ascii="Calibri Light" w:eastAsia="Times New Roman" w:hAnsi="Calibri Light" w:cs="Times New Roman"/>
      <w:color w:val="1F3763"/>
    </w:rPr>
  </w:style>
  <w:style w:type="paragraph" w:styleId="Heading6">
    <w:name w:val="heading 6"/>
    <w:basedOn w:val="Normal"/>
    <w:next w:val="Normal"/>
    <w:link w:val="Heading6Char"/>
    <w:uiPriority w:val="9"/>
    <w:semiHidden/>
    <w:unhideWhenUsed/>
    <w:qFormat/>
    <w:rsid w:val="00993260"/>
    <w:pPr>
      <w:keepNext/>
      <w:keepLines/>
      <w:numPr>
        <w:ilvl w:val="5"/>
        <w:numId w:val="6"/>
      </w:numPr>
      <w:spacing w:before="200"/>
      <w:outlineLvl w:val="5"/>
    </w:pPr>
    <w:rPr>
      <w:rFonts w:ascii="Calibri Light" w:eastAsia="Times New Roman" w:hAnsi="Calibri Light" w:cs="Times New Roman"/>
      <w:i/>
      <w:iCs/>
      <w:color w:val="1F3763"/>
    </w:rPr>
  </w:style>
  <w:style w:type="paragraph" w:styleId="Heading7">
    <w:name w:val="heading 7"/>
    <w:basedOn w:val="Normal"/>
    <w:next w:val="Normal"/>
    <w:link w:val="Heading7Char"/>
    <w:uiPriority w:val="9"/>
    <w:semiHidden/>
    <w:unhideWhenUsed/>
    <w:qFormat/>
    <w:rsid w:val="00993260"/>
    <w:pPr>
      <w:keepNext/>
      <w:keepLines/>
      <w:numPr>
        <w:ilvl w:val="6"/>
        <w:numId w:val="6"/>
      </w:numPr>
      <w:spacing w:before="200"/>
      <w:outlineLvl w:val="6"/>
    </w:pPr>
    <w:rPr>
      <w:rFonts w:ascii="Calibri Light" w:eastAsia="Times New Roman" w:hAnsi="Calibri Light" w:cs="Times New Roman"/>
      <w:i/>
      <w:iCs/>
      <w:color w:val="404040"/>
    </w:rPr>
  </w:style>
  <w:style w:type="paragraph" w:styleId="Heading8">
    <w:name w:val="heading 8"/>
    <w:basedOn w:val="Normal"/>
    <w:next w:val="Normal"/>
    <w:link w:val="Heading8Char"/>
    <w:uiPriority w:val="9"/>
    <w:semiHidden/>
    <w:unhideWhenUsed/>
    <w:qFormat/>
    <w:rsid w:val="00993260"/>
    <w:pPr>
      <w:keepNext/>
      <w:keepLines/>
      <w:numPr>
        <w:ilvl w:val="7"/>
        <w:numId w:val="6"/>
      </w:numPr>
      <w:spacing w:before="200"/>
      <w:outlineLvl w:val="7"/>
    </w:pPr>
    <w:rPr>
      <w:rFonts w:ascii="Calibri Light" w:eastAsia="Times New Roman" w:hAnsi="Calibri Light" w:cs="Times New Roman"/>
      <w:color w:val="404040"/>
    </w:rPr>
  </w:style>
  <w:style w:type="paragraph" w:styleId="Heading9">
    <w:name w:val="heading 9"/>
    <w:basedOn w:val="Normal"/>
    <w:next w:val="Normal"/>
    <w:link w:val="Heading9Char"/>
    <w:uiPriority w:val="9"/>
    <w:semiHidden/>
    <w:unhideWhenUsed/>
    <w:qFormat/>
    <w:rsid w:val="00993260"/>
    <w:pPr>
      <w:keepNext/>
      <w:keepLines/>
      <w:numPr>
        <w:ilvl w:val="8"/>
        <w:numId w:val="6"/>
      </w:numPr>
      <w:spacing w:before="200"/>
      <w:outlineLvl w:val="8"/>
    </w:pPr>
    <w:rPr>
      <w:rFonts w:ascii="Calibri Light" w:eastAsia="Times New Roman" w:hAnsi="Calibri Light"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72A1"/>
    <w:pPr>
      <w:ind w:left="720"/>
      <w:contextualSpacing/>
    </w:pPr>
  </w:style>
  <w:style w:type="paragraph" w:styleId="Header">
    <w:name w:val="header"/>
    <w:basedOn w:val="Normal"/>
    <w:link w:val="HeaderChar"/>
    <w:uiPriority w:val="99"/>
    <w:unhideWhenUsed/>
    <w:rsid w:val="005E4DF3"/>
    <w:pPr>
      <w:tabs>
        <w:tab w:val="center" w:pos="4536"/>
        <w:tab w:val="right" w:pos="9072"/>
      </w:tabs>
    </w:pPr>
  </w:style>
  <w:style w:type="character" w:customStyle="1" w:styleId="HeaderChar">
    <w:name w:val="Header Char"/>
    <w:basedOn w:val="DefaultParagraphFont"/>
    <w:link w:val="Header"/>
    <w:uiPriority w:val="99"/>
    <w:rsid w:val="005E4DF3"/>
  </w:style>
  <w:style w:type="paragraph" w:styleId="Footer">
    <w:name w:val="footer"/>
    <w:basedOn w:val="Normal"/>
    <w:link w:val="FooterChar"/>
    <w:uiPriority w:val="99"/>
    <w:unhideWhenUsed/>
    <w:rsid w:val="005C3903"/>
    <w:pPr>
      <w:tabs>
        <w:tab w:val="center" w:pos="4536"/>
        <w:tab w:val="right" w:pos="9072"/>
      </w:tabs>
      <w:jc w:val="center"/>
    </w:pPr>
    <w:rPr>
      <w:b/>
      <w:color w:val="FFFFFF"/>
    </w:rPr>
  </w:style>
  <w:style w:type="character" w:customStyle="1" w:styleId="FooterChar">
    <w:name w:val="Footer Char"/>
    <w:link w:val="Footer"/>
    <w:uiPriority w:val="99"/>
    <w:rsid w:val="005C3903"/>
    <w:rPr>
      <w:rFonts w:ascii="Verdana" w:eastAsia="Arial Unicode MS" w:hAnsi="Verdana" w:cs="Prompt ExtraLight"/>
      <w:b/>
      <w:color w:val="FFFFFF"/>
      <w:kern w:val="3"/>
      <w:sz w:val="20"/>
      <w:szCs w:val="20"/>
      <w:lang w:val="en-US" w:eastAsia="zh-CN" w:bidi="hi-IN"/>
    </w:rPr>
  </w:style>
  <w:style w:type="paragraph" w:styleId="NoSpacing">
    <w:name w:val="No Spacing"/>
    <w:uiPriority w:val="1"/>
    <w:rsid w:val="005E4DF3"/>
    <w:rPr>
      <w:rFonts w:eastAsia="Times New Roman"/>
      <w:sz w:val="22"/>
      <w:szCs w:val="22"/>
      <w:lang w:val="en-US" w:eastAsia="zh-CN"/>
    </w:rPr>
  </w:style>
  <w:style w:type="numbering" w:customStyle="1" w:styleId="WW8Num2">
    <w:name w:val="WW8Num2"/>
    <w:basedOn w:val="NoList"/>
    <w:rsid w:val="00BF2D83"/>
    <w:pPr>
      <w:numPr>
        <w:numId w:val="1"/>
      </w:numPr>
    </w:pPr>
  </w:style>
  <w:style w:type="paragraph" w:styleId="BalloonText">
    <w:name w:val="Balloon Text"/>
    <w:basedOn w:val="Normal"/>
    <w:link w:val="BalloonTextChar"/>
    <w:uiPriority w:val="99"/>
    <w:semiHidden/>
    <w:unhideWhenUsed/>
    <w:rsid w:val="001100C2"/>
    <w:rPr>
      <w:rFonts w:ascii="Segoe UI" w:hAnsi="Segoe UI" w:cs="Segoe UI"/>
      <w:sz w:val="18"/>
      <w:szCs w:val="18"/>
    </w:rPr>
  </w:style>
  <w:style w:type="character" w:customStyle="1" w:styleId="BalloonTextChar">
    <w:name w:val="Balloon Text Char"/>
    <w:link w:val="BalloonText"/>
    <w:uiPriority w:val="99"/>
    <w:semiHidden/>
    <w:rsid w:val="001100C2"/>
    <w:rPr>
      <w:rFonts w:ascii="Segoe UI" w:hAnsi="Segoe UI" w:cs="Segoe UI"/>
      <w:sz w:val="18"/>
      <w:szCs w:val="18"/>
    </w:rPr>
  </w:style>
  <w:style w:type="paragraph" w:styleId="Subtitle">
    <w:name w:val="Subtitle"/>
    <w:aliases w:val="Sub title"/>
    <w:basedOn w:val="Normal"/>
    <w:next w:val="Normal"/>
    <w:link w:val="SubtitleChar"/>
    <w:uiPriority w:val="11"/>
    <w:qFormat/>
    <w:rsid w:val="00656D16"/>
    <w:pPr>
      <w:ind w:left="3119"/>
      <w:jc w:val="right"/>
    </w:pPr>
    <w:rPr>
      <w:rFonts w:ascii="Trebuchet MS" w:hAnsi="Trebuchet MS"/>
      <w:i/>
      <w:color w:val="FFFFFF"/>
      <w:position w:val="-1"/>
      <w:sz w:val="44"/>
      <w:szCs w:val="44"/>
      <w:lang w:val="en-AU"/>
    </w:rPr>
  </w:style>
  <w:style w:type="character" w:customStyle="1" w:styleId="SubtitleChar">
    <w:name w:val="Subtitle Char"/>
    <w:aliases w:val="Sub title Char"/>
    <w:link w:val="Subtitle"/>
    <w:uiPriority w:val="11"/>
    <w:rsid w:val="00656D16"/>
    <w:rPr>
      <w:rFonts w:ascii="Trebuchet MS" w:hAnsi="Trebuchet MS"/>
      <w:i/>
      <w:color w:val="FFFFFF"/>
      <w:position w:val="-1"/>
      <w:sz w:val="44"/>
      <w:szCs w:val="44"/>
      <w:lang w:val="en-AU"/>
    </w:rPr>
  </w:style>
  <w:style w:type="paragraph" w:styleId="Title">
    <w:name w:val="Title"/>
    <w:basedOn w:val="Normal"/>
    <w:next w:val="Normal"/>
    <w:link w:val="TitleChar"/>
    <w:uiPriority w:val="10"/>
    <w:qFormat/>
    <w:rsid w:val="00A53509"/>
    <w:pPr>
      <w:spacing w:before="240" w:line="240" w:lineRule="auto"/>
      <w:ind w:left="3119"/>
      <w:jc w:val="right"/>
    </w:pPr>
    <w:rPr>
      <w:rFonts w:ascii="Trebuchet MS" w:hAnsi="Trebuchet MS"/>
      <w:color w:val="FFFFFF"/>
      <w:position w:val="-1"/>
      <w:sz w:val="52"/>
      <w:szCs w:val="72"/>
      <w:lang w:val="en-AU"/>
    </w:rPr>
  </w:style>
  <w:style w:type="character" w:customStyle="1" w:styleId="TitleChar">
    <w:name w:val="Title Char"/>
    <w:link w:val="Title"/>
    <w:uiPriority w:val="10"/>
    <w:rsid w:val="00A53509"/>
    <w:rPr>
      <w:rFonts w:ascii="Trebuchet MS" w:eastAsia="Arial Unicode MS" w:hAnsi="Trebuchet MS" w:cs="Prompt ExtraLight"/>
      <w:color w:val="FFFFFF"/>
      <w:kern w:val="3"/>
      <w:position w:val="-1"/>
      <w:sz w:val="52"/>
      <w:szCs w:val="72"/>
      <w:lang w:val="en-AU" w:eastAsia="zh-CN" w:bidi="hi-IN"/>
    </w:rPr>
  </w:style>
  <w:style w:type="character" w:customStyle="1" w:styleId="Heading1Char">
    <w:name w:val="Heading 1 Char"/>
    <w:aliases w:val="Title 1 Char"/>
    <w:link w:val="Heading1"/>
    <w:uiPriority w:val="9"/>
    <w:rsid w:val="00C32687"/>
    <w:rPr>
      <w:rFonts w:ascii="Trebuchet MS" w:eastAsia="Arial Unicode MS" w:hAnsi="Trebuchet MS" w:cs="Arial Unicode MS"/>
      <w:color w:val="873181"/>
      <w:kern w:val="3"/>
      <w:sz w:val="36"/>
      <w:szCs w:val="36"/>
      <w:lang w:eastAsia="zh-CN" w:bidi="hi-IN"/>
    </w:rPr>
  </w:style>
  <w:style w:type="paragraph" w:customStyle="1" w:styleId="Title-Tableofcontent">
    <w:name w:val="Title-Table of content"/>
    <w:next w:val="TOC1"/>
    <w:qFormat/>
    <w:rsid w:val="009B7510"/>
    <w:rPr>
      <w:rFonts w:ascii="Trebuchet MS" w:eastAsia="Arial Unicode MS" w:hAnsi="Trebuchet MS" w:cs="Arial Unicode MS"/>
      <w:color w:val="873181"/>
      <w:kern w:val="3"/>
      <w:sz w:val="36"/>
      <w:szCs w:val="36"/>
      <w:shd w:val="clear" w:color="auto" w:fill="FFFFFF"/>
      <w:lang w:eastAsia="zh-CN" w:bidi="hi-IN"/>
    </w:rPr>
  </w:style>
  <w:style w:type="paragraph" w:customStyle="1" w:styleId="TitrePageInterne">
    <w:name w:val="Titre Page Interne"/>
    <w:basedOn w:val="Normal"/>
    <w:rsid w:val="000403C9"/>
    <w:rPr>
      <w:rFonts w:ascii="Quicksand Medium" w:eastAsia="SimSun" w:hAnsi="Quicksand Medium" w:cs="Quicksand Medium"/>
      <w:color w:val="000000"/>
      <w:kern w:val="1"/>
      <w:sz w:val="60"/>
      <w:szCs w:val="60"/>
      <w:lang w:eastAsia="hi-IN"/>
    </w:rPr>
  </w:style>
  <w:style w:type="character" w:customStyle="1" w:styleId="Heading2Char">
    <w:name w:val="Heading 2 Char"/>
    <w:aliases w:val="Title 2 Char"/>
    <w:link w:val="Heading2"/>
    <w:uiPriority w:val="9"/>
    <w:rsid w:val="00156D1E"/>
    <w:rPr>
      <w:rFonts w:ascii="Trebuchet MS" w:eastAsia="Arial Unicode MS" w:hAnsi="Trebuchet MS" w:cs="Arial Unicode MS"/>
      <w:color w:val="873181"/>
      <w:kern w:val="3"/>
      <w:sz w:val="28"/>
      <w:szCs w:val="28"/>
      <w:lang w:eastAsia="zh-CN" w:bidi="hi-IN"/>
    </w:rPr>
  </w:style>
  <w:style w:type="character" w:customStyle="1" w:styleId="Heading3Char">
    <w:name w:val="Heading 3 Char"/>
    <w:aliases w:val="Title 3 Char"/>
    <w:link w:val="Heading3"/>
    <w:uiPriority w:val="9"/>
    <w:rsid w:val="008102B1"/>
    <w:rPr>
      <w:rFonts w:ascii="Trebuchet MS" w:eastAsia="Arial Unicode MS" w:hAnsi="Trebuchet MS" w:cs="Prompt ExtraLight"/>
      <w:color w:val="F2B825"/>
      <w:kern w:val="3"/>
      <w:sz w:val="24"/>
      <w:szCs w:val="24"/>
      <w:lang w:val="en-US" w:eastAsia="zh-CN" w:bidi="hi-IN"/>
    </w:rPr>
  </w:style>
  <w:style w:type="character" w:customStyle="1" w:styleId="Heading4Char">
    <w:name w:val="Heading 4 Char"/>
    <w:aliases w:val="Title 4 Char"/>
    <w:link w:val="Heading4"/>
    <w:uiPriority w:val="9"/>
    <w:semiHidden/>
    <w:rsid w:val="00993260"/>
    <w:rPr>
      <w:rFonts w:ascii="Calibri Light" w:eastAsia="Times New Roman" w:hAnsi="Calibri Light" w:cs="Times New Roman"/>
      <w:b/>
      <w:bCs/>
      <w:i/>
      <w:iCs/>
      <w:color w:val="4472C4"/>
      <w:lang w:val="en-AU"/>
    </w:rPr>
  </w:style>
  <w:style w:type="character" w:customStyle="1" w:styleId="Heading5Char">
    <w:name w:val="Heading 5 Char"/>
    <w:link w:val="Heading5"/>
    <w:uiPriority w:val="9"/>
    <w:semiHidden/>
    <w:rsid w:val="00993260"/>
    <w:rPr>
      <w:rFonts w:ascii="Calibri Light" w:eastAsia="Times New Roman" w:hAnsi="Calibri Light" w:cs="Times New Roman"/>
      <w:color w:val="1F3763"/>
      <w:lang w:val="en-AU"/>
    </w:rPr>
  </w:style>
  <w:style w:type="character" w:customStyle="1" w:styleId="Heading6Char">
    <w:name w:val="Heading 6 Char"/>
    <w:link w:val="Heading6"/>
    <w:uiPriority w:val="9"/>
    <w:semiHidden/>
    <w:rsid w:val="00993260"/>
    <w:rPr>
      <w:rFonts w:ascii="Calibri Light" w:eastAsia="Times New Roman" w:hAnsi="Calibri Light" w:cs="Times New Roman"/>
      <w:i/>
      <w:iCs/>
      <w:color w:val="1F3763"/>
      <w:lang w:val="en-AU"/>
    </w:rPr>
  </w:style>
  <w:style w:type="character" w:customStyle="1" w:styleId="Heading7Char">
    <w:name w:val="Heading 7 Char"/>
    <w:link w:val="Heading7"/>
    <w:uiPriority w:val="9"/>
    <w:semiHidden/>
    <w:rsid w:val="00993260"/>
    <w:rPr>
      <w:rFonts w:ascii="Calibri Light" w:eastAsia="Times New Roman" w:hAnsi="Calibri Light" w:cs="Times New Roman"/>
      <w:i/>
      <w:iCs/>
      <w:color w:val="404040"/>
      <w:lang w:val="en-AU"/>
    </w:rPr>
  </w:style>
  <w:style w:type="character" w:customStyle="1" w:styleId="Heading8Char">
    <w:name w:val="Heading 8 Char"/>
    <w:link w:val="Heading8"/>
    <w:uiPriority w:val="9"/>
    <w:semiHidden/>
    <w:rsid w:val="00993260"/>
    <w:rPr>
      <w:rFonts w:ascii="Calibri Light" w:eastAsia="Times New Roman" w:hAnsi="Calibri Light" w:cs="Times New Roman"/>
      <w:color w:val="404040"/>
      <w:sz w:val="20"/>
      <w:szCs w:val="20"/>
      <w:lang w:val="en-AU"/>
    </w:rPr>
  </w:style>
  <w:style w:type="character" w:customStyle="1" w:styleId="Heading9Char">
    <w:name w:val="Heading 9 Char"/>
    <w:link w:val="Heading9"/>
    <w:uiPriority w:val="9"/>
    <w:semiHidden/>
    <w:rsid w:val="00993260"/>
    <w:rPr>
      <w:rFonts w:ascii="Calibri Light" w:eastAsia="Times New Roman" w:hAnsi="Calibri Light" w:cs="Times New Roman"/>
      <w:i/>
      <w:iCs/>
      <w:color w:val="404040"/>
      <w:sz w:val="20"/>
      <w:szCs w:val="20"/>
      <w:lang w:val="en-AU"/>
    </w:rPr>
  </w:style>
  <w:style w:type="character" w:styleId="SubtleReference">
    <w:name w:val="Subtle Reference"/>
    <w:uiPriority w:val="31"/>
    <w:rsid w:val="00993260"/>
    <w:rPr>
      <w:smallCaps/>
      <w:color w:val="ED7D31"/>
      <w:u w:val="single"/>
    </w:rPr>
  </w:style>
  <w:style w:type="paragraph" w:styleId="TOCHeading">
    <w:name w:val="TOC Heading"/>
    <w:basedOn w:val="Heading1"/>
    <w:next w:val="Normal"/>
    <w:uiPriority w:val="39"/>
    <w:unhideWhenUsed/>
    <w:qFormat/>
    <w:rsid w:val="00F97E0A"/>
    <w:pPr>
      <w:keepNext/>
      <w:keepLines/>
      <w:widowControl/>
      <w:numPr>
        <w:numId w:val="0"/>
      </w:numPr>
      <w:suppressAutoHyphens w:val="0"/>
      <w:autoSpaceDN/>
      <w:spacing w:before="480" w:line="276" w:lineRule="auto"/>
      <w:textAlignment w:val="auto"/>
      <w:outlineLvl w:val="9"/>
    </w:pPr>
    <w:rPr>
      <w:rFonts w:ascii="Calibri Light" w:eastAsia="Times New Roman" w:hAnsi="Calibri Light" w:cs="Times New Roman"/>
      <w:b/>
      <w:bCs/>
      <w:color w:val="2F5496"/>
      <w:kern w:val="0"/>
      <w:sz w:val="28"/>
      <w:szCs w:val="28"/>
      <w:shd w:val="clear" w:color="auto" w:fill="auto"/>
      <w:lang w:eastAsia="fr-FR" w:bidi="ar-SA"/>
    </w:rPr>
  </w:style>
  <w:style w:type="paragraph" w:styleId="TOC1">
    <w:name w:val="toc 1"/>
    <w:basedOn w:val="Normal"/>
    <w:next w:val="Normal"/>
    <w:autoRedefine/>
    <w:uiPriority w:val="39"/>
    <w:unhideWhenUsed/>
    <w:rsid w:val="009B7510"/>
    <w:pPr>
      <w:tabs>
        <w:tab w:val="left" w:pos="440"/>
        <w:tab w:val="right" w:leader="dot" w:pos="9056"/>
      </w:tabs>
      <w:spacing w:after="100" w:line="260" w:lineRule="exact"/>
    </w:pPr>
    <w:rPr>
      <w:rFonts w:ascii="Trebuchet MS" w:hAnsi="Trebuchet MS"/>
      <w:noProof/>
      <w:color w:val="873181"/>
      <w:sz w:val="27"/>
      <w:szCs w:val="32"/>
    </w:rPr>
  </w:style>
  <w:style w:type="paragraph" w:styleId="TOC2">
    <w:name w:val="toc 2"/>
    <w:basedOn w:val="Normal"/>
    <w:next w:val="Normal"/>
    <w:autoRedefine/>
    <w:uiPriority w:val="39"/>
    <w:unhideWhenUsed/>
    <w:rsid w:val="009B7510"/>
    <w:pPr>
      <w:tabs>
        <w:tab w:val="left" w:pos="880"/>
        <w:tab w:val="right" w:leader="dot" w:pos="9056"/>
      </w:tabs>
      <w:spacing w:after="100" w:line="260" w:lineRule="exact"/>
      <w:ind w:left="238"/>
    </w:pPr>
    <w:rPr>
      <w:rFonts w:ascii="Trebuchet MS" w:hAnsi="Trebuchet MS"/>
      <w:noProof/>
      <w:color w:val="873181"/>
      <w:sz w:val="24"/>
      <w:szCs w:val="28"/>
    </w:rPr>
  </w:style>
  <w:style w:type="character" w:styleId="Hyperlink">
    <w:name w:val="Hyperlink"/>
    <w:uiPriority w:val="99"/>
    <w:unhideWhenUsed/>
    <w:rsid w:val="00F97E0A"/>
    <w:rPr>
      <w:color w:val="0563C1"/>
      <w:u w:val="single"/>
    </w:rPr>
  </w:style>
  <w:style w:type="paragraph" w:customStyle="1" w:styleId="Titlepage2">
    <w:name w:val="Title page 2"/>
    <w:basedOn w:val="TitrePageInterne"/>
    <w:qFormat/>
    <w:rsid w:val="009B7510"/>
    <w:rPr>
      <w:rFonts w:ascii="Trebuchet MS" w:hAnsi="Trebuchet MS"/>
      <w:noProof/>
      <w:color w:val="873181"/>
      <w:sz w:val="56"/>
      <w:szCs w:val="56"/>
      <w:lang w:val="fr-FR" w:eastAsia="fr-FR" w:bidi="ar-SA"/>
    </w:rPr>
  </w:style>
  <w:style w:type="paragraph" w:customStyle="1" w:styleId="Bulletpoint">
    <w:name w:val="Bullet point"/>
    <w:basedOn w:val="Normal"/>
    <w:link w:val="BulletpointCar"/>
    <w:qFormat/>
    <w:rsid w:val="00DF570A"/>
  </w:style>
  <w:style w:type="paragraph" w:customStyle="1" w:styleId="BulletPointlevel2">
    <w:name w:val="Bullet Point level 2"/>
    <w:basedOn w:val="Normal"/>
    <w:link w:val="BulletPointlevel2Car"/>
    <w:qFormat/>
    <w:rsid w:val="000F1EE8"/>
    <w:pPr>
      <w:numPr>
        <w:ilvl w:val="1"/>
        <w:numId w:val="13"/>
      </w:numPr>
    </w:pPr>
  </w:style>
  <w:style w:type="paragraph" w:customStyle="1" w:styleId="TableTitle">
    <w:name w:val="Table Title"/>
    <w:basedOn w:val="Normal"/>
    <w:qFormat/>
    <w:rsid w:val="00156D1E"/>
    <w:rPr>
      <w:rFonts w:ascii="Trebuchet MS" w:hAnsi="Trebuchet MS"/>
      <w:b/>
      <w:color w:val="873181"/>
    </w:rPr>
  </w:style>
  <w:style w:type="paragraph" w:customStyle="1" w:styleId="TableContent">
    <w:name w:val="Table Content"/>
    <w:basedOn w:val="Normal"/>
    <w:qFormat/>
    <w:rsid w:val="00DF570A"/>
  </w:style>
  <w:style w:type="paragraph" w:customStyle="1" w:styleId="Table1linetitle">
    <w:name w:val="Table1 line title"/>
    <w:basedOn w:val="Normal"/>
    <w:qFormat/>
    <w:rsid w:val="00C32687"/>
    <w:pPr>
      <w:spacing w:line="240" w:lineRule="auto"/>
      <w:jc w:val="left"/>
    </w:pPr>
    <w:rPr>
      <w:b/>
      <w:color w:val="FFFFFF"/>
    </w:rPr>
  </w:style>
  <w:style w:type="paragraph" w:styleId="FootnoteText">
    <w:name w:val="footnote text"/>
    <w:basedOn w:val="Normal"/>
    <w:link w:val="FootnoteTextChar"/>
    <w:uiPriority w:val="99"/>
    <w:semiHidden/>
    <w:unhideWhenUsed/>
    <w:rsid w:val="0084781A"/>
    <w:pPr>
      <w:spacing w:line="240" w:lineRule="auto"/>
    </w:pPr>
    <w:rPr>
      <w:rFonts w:cs="Mangal"/>
      <w:szCs w:val="18"/>
    </w:rPr>
  </w:style>
  <w:style w:type="character" w:customStyle="1" w:styleId="FootnoteTextChar">
    <w:name w:val="Footnote Text Char"/>
    <w:basedOn w:val="DefaultParagraphFont"/>
    <w:link w:val="FootnoteText"/>
    <w:uiPriority w:val="99"/>
    <w:semiHidden/>
    <w:rsid w:val="0084781A"/>
    <w:rPr>
      <w:rFonts w:ascii="Verdana" w:eastAsia="Arial Unicode MS" w:hAnsi="Verdana" w:cs="Mangal"/>
      <w:kern w:val="3"/>
      <w:szCs w:val="18"/>
      <w:lang w:val="en-US" w:eastAsia="zh-CN" w:bidi="hi-IN"/>
    </w:rPr>
  </w:style>
  <w:style w:type="character" w:styleId="FootnoteReference">
    <w:name w:val="footnote reference"/>
    <w:basedOn w:val="DefaultParagraphFont"/>
    <w:uiPriority w:val="99"/>
    <w:semiHidden/>
    <w:unhideWhenUsed/>
    <w:rsid w:val="0084781A"/>
    <w:rPr>
      <w:vertAlign w:val="superscript"/>
    </w:rPr>
  </w:style>
  <w:style w:type="paragraph" w:customStyle="1" w:styleId="Table2linetitle">
    <w:name w:val="Table 2 line title"/>
    <w:basedOn w:val="Table1linetitle"/>
    <w:qFormat/>
    <w:rsid w:val="00C32687"/>
    <w:rPr>
      <w:color w:val="873181"/>
    </w:rPr>
  </w:style>
  <w:style w:type="paragraph" w:customStyle="1" w:styleId="Table2title">
    <w:name w:val="Table 2 title"/>
    <w:basedOn w:val="Normal"/>
    <w:qFormat/>
    <w:rsid w:val="00156D1E"/>
    <w:rPr>
      <w:rFonts w:ascii="Trebuchet MS" w:hAnsi="Trebuchet MS"/>
      <w:b/>
      <w:color w:val="F2B825"/>
    </w:rPr>
  </w:style>
  <w:style w:type="paragraph" w:customStyle="1" w:styleId="Titlefigureorgraph">
    <w:name w:val="Title figure or graph"/>
    <w:basedOn w:val="Normal"/>
    <w:qFormat/>
    <w:rsid w:val="00767811"/>
    <w:rPr>
      <w:rFonts w:ascii="Trebuchet MS" w:hAnsi="Trebuchet MS"/>
      <w:b/>
      <w:color w:val="873181"/>
    </w:rPr>
  </w:style>
  <w:style w:type="table" w:styleId="TableGrid">
    <w:name w:val="Table Grid"/>
    <w:basedOn w:val="TableNormal"/>
    <w:uiPriority w:val="39"/>
    <w:unhideWhenUsed/>
    <w:rsid w:val="002376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Heading1"/>
    <w:qFormat/>
    <w:rsid w:val="003952F0"/>
    <w:pPr>
      <w:numPr>
        <w:numId w:val="0"/>
      </w:numPr>
      <w:ind w:left="432"/>
    </w:pPr>
  </w:style>
  <w:style w:type="paragraph" w:customStyle="1" w:styleId="Annexsubtitle">
    <w:name w:val="Annex subtitle"/>
    <w:basedOn w:val="Heading2"/>
    <w:next w:val="Normal"/>
    <w:qFormat/>
    <w:rsid w:val="000F1EE8"/>
    <w:pPr>
      <w:pageBreakBefore/>
      <w:numPr>
        <w:ilvl w:val="0"/>
        <w:numId w:val="0"/>
      </w:numPr>
      <w:ind w:left="573" w:hanging="142"/>
    </w:pPr>
  </w:style>
  <w:style w:type="paragraph" w:styleId="TOC3">
    <w:name w:val="toc 3"/>
    <w:basedOn w:val="Normal"/>
    <w:next w:val="Normal"/>
    <w:autoRedefine/>
    <w:uiPriority w:val="39"/>
    <w:unhideWhenUsed/>
    <w:rsid w:val="009C515D"/>
    <w:pPr>
      <w:spacing w:after="100"/>
      <w:ind w:left="400"/>
    </w:pPr>
    <w:rPr>
      <w:rFonts w:cs="Mangal"/>
      <w:szCs w:val="18"/>
    </w:rPr>
  </w:style>
  <w:style w:type="character" w:styleId="CommentReference">
    <w:name w:val="annotation reference"/>
    <w:basedOn w:val="DefaultParagraphFont"/>
    <w:uiPriority w:val="99"/>
    <w:semiHidden/>
    <w:unhideWhenUsed/>
    <w:rsid w:val="00A53509"/>
    <w:rPr>
      <w:sz w:val="16"/>
      <w:szCs w:val="16"/>
    </w:rPr>
  </w:style>
  <w:style w:type="paragraph" w:styleId="CommentText">
    <w:name w:val="annotation text"/>
    <w:basedOn w:val="Normal"/>
    <w:link w:val="CommentTextChar"/>
    <w:uiPriority w:val="99"/>
    <w:semiHidden/>
    <w:unhideWhenUsed/>
    <w:rsid w:val="00A53509"/>
    <w:pPr>
      <w:spacing w:line="240" w:lineRule="auto"/>
    </w:pPr>
    <w:rPr>
      <w:rFonts w:cs="Mangal"/>
      <w:szCs w:val="18"/>
    </w:rPr>
  </w:style>
  <w:style w:type="character" w:customStyle="1" w:styleId="CommentTextChar">
    <w:name w:val="Comment Text Char"/>
    <w:basedOn w:val="DefaultParagraphFont"/>
    <w:link w:val="CommentText"/>
    <w:uiPriority w:val="99"/>
    <w:semiHidden/>
    <w:rsid w:val="00A53509"/>
    <w:rPr>
      <w:rFonts w:ascii="Verdana" w:eastAsia="Arial Unicode MS" w:hAnsi="Verdana" w:cs="Mangal"/>
      <w:kern w:val="3"/>
      <w:szCs w:val="18"/>
      <w:lang w:val="en-US" w:eastAsia="zh-CN" w:bidi="hi-IN"/>
    </w:rPr>
  </w:style>
  <w:style w:type="paragraph" w:styleId="CommentSubject">
    <w:name w:val="annotation subject"/>
    <w:basedOn w:val="CommentText"/>
    <w:next w:val="CommentText"/>
    <w:link w:val="CommentSubjectChar"/>
    <w:uiPriority w:val="99"/>
    <w:semiHidden/>
    <w:unhideWhenUsed/>
    <w:rsid w:val="00A53509"/>
    <w:rPr>
      <w:b/>
      <w:bCs/>
    </w:rPr>
  </w:style>
  <w:style w:type="character" w:customStyle="1" w:styleId="CommentSubjectChar">
    <w:name w:val="Comment Subject Char"/>
    <w:basedOn w:val="CommentTextChar"/>
    <w:link w:val="CommentSubject"/>
    <w:uiPriority w:val="99"/>
    <w:semiHidden/>
    <w:rsid w:val="00A53509"/>
    <w:rPr>
      <w:rFonts w:ascii="Verdana" w:eastAsia="Arial Unicode MS" w:hAnsi="Verdana" w:cs="Mangal"/>
      <w:b/>
      <w:bCs/>
      <w:kern w:val="3"/>
      <w:szCs w:val="18"/>
      <w:lang w:val="en-US" w:eastAsia="zh-CN" w:bidi="hi-IN"/>
    </w:rPr>
  </w:style>
  <w:style w:type="paragraph" w:customStyle="1" w:styleId="Bulletpoint2">
    <w:name w:val="Bullet point 2"/>
    <w:basedOn w:val="Bulletpoint"/>
    <w:link w:val="Bulletpoint2Car"/>
    <w:qFormat/>
    <w:rsid w:val="00E920D9"/>
  </w:style>
  <w:style w:type="paragraph" w:customStyle="1" w:styleId="Bulletpoint2-level2">
    <w:name w:val="Bullet point 2 - level 2"/>
    <w:basedOn w:val="Bulletpoint2"/>
    <w:link w:val="Bulletpoint2-level2Car"/>
    <w:rsid w:val="000F1EE8"/>
    <w:pPr>
      <w:numPr>
        <w:ilvl w:val="1"/>
        <w:numId w:val="14"/>
      </w:numPr>
    </w:pPr>
  </w:style>
  <w:style w:type="character" w:customStyle="1" w:styleId="BulletpointCar">
    <w:name w:val="Bullet point Car"/>
    <w:basedOn w:val="DefaultParagraphFont"/>
    <w:link w:val="Bulletpoint"/>
    <w:rsid w:val="00E920D9"/>
    <w:rPr>
      <w:rFonts w:ascii="Verdana" w:eastAsia="Arial Unicode MS" w:hAnsi="Verdana" w:cs="Prompt ExtraLight"/>
      <w:kern w:val="3"/>
      <w:lang w:val="en-US" w:eastAsia="zh-CN" w:bidi="hi-IN"/>
    </w:rPr>
  </w:style>
  <w:style w:type="character" w:customStyle="1" w:styleId="Bulletpoint2Car">
    <w:name w:val="Bullet point 2 Car"/>
    <w:basedOn w:val="BulletpointCar"/>
    <w:link w:val="Bulletpoint2"/>
    <w:rsid w:val="00E920D9"/>
    <w:rPr>
      <w:rFonts w:ascii="Verdana" w:eastAsia="Arial Unicode MS" w:hAnsi="Verdana" w:cs="Prompt ExtraLight"/>
      <w:kern w:val="3"/>
      <w:lang w:val="en-US" w:eastAsia="zh-CN" w:bidi="hi-IN"/>
    </w:rPr>
  </w:style>
  <w:style w:type="character" w:customStyle="1" w:styleId="BulletPointlevel2Car">
    <w:name w:val="Bullet Point level 2 Car"/>
    <w:basedOn w:val="BulletpointCar"/>
    <w:link w:val="BulletPointlevel2"/>
    <w:rsid w:val="006219D3"/>
    <w:rPr>
      <w:rFonts w:ascii="Verdana" w:eastAsia="Arial Unicode MS" w:hAnsi="Verdana" w:cs="Prompt ExtraLight"/>
      <w:kern w:val="3"/>
      <w:lang w:val="en-US" w:eastAsia="zh-CN" w:bidi="hi-IN"/>
    </w:rPr>
  </w:style>
  <w:style w:type="character" w:customStyle="1" w:styleId="Bulletpoint2-level2Car">
    <w:name w:val="Bullet point 2 - level 2 Car"/>
    <w:basedOn w:val="BulletPointlevel2Car"/>
    <w:link w:val="Bulletpoint2-level2"/>
    <w:rsid w:val="000F1EE8"/>
    <w:rPr>
      <w:rFonts w:ascii="Verdana" w:eastAsia="Arial Unicode MS" w:hAnsi="Verdana" w:cs="Prompt ExtraLight"/>
      <w:kern w:val="3"/>
      <w:lang w:val="en-US" w:eastAsia="zh-CN" w:bidi="hi-IN"/>
    </w:rPr>
  </w:style>
  <w:style w:type="paragraph" w:styleId="Caption">
    <w:name w:val="caption"/>
    <w:basedOn w:val="Normal"/>
    <w:next w:val="Normal"/>
    <w:uiPriority w:val="35"/>
    <w:unhideWhenUsed/>
    <w:qFormat/>
    <w:rsid w:val="00BA4EBE"/>
    <w:pPr>
      <w:spacing w:after="200" w:line="240" w:lineRule="auto"/>
    </w:pPr>
    <w:rPr>
      <w:rFonts w:cs="Mangal"/>
      <w:i/>
      <w:iCs/>
      <w:color w:val="1F497D" w:themeColor="text2"/>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521">
      <w:bodyDiv w:val="1"/>
      <w:marLeft w:val="0"/>
      <w:marRight w:val="0"/>
      <w:marTop w:val="0"/>
      <w:marBottom w:val="0"/>
      <w:divBdr>
        <w:top w:val="none" w:sz="0" w:space="0" w:color="auto"/>
        <w:left w:val="none" w:sz="0" w:space="0" w:color="auto"/>
        <w:bottom w:val="none" w:sz="0" w:space="0" w:color="auto"/>
        <w:right w:val="none" w:sz="0" w:space="0" w:color="auto"/>
      </w:divBdr>
    </w:div>
    <w:div w:id="51664944">
      <w:bodyDiv w:val="1"/>
      <w:marLeft w:val="0"/>
      <w:marRight w:val="0"/>
      <w:marTop w:val="0"/>
      <w:marBottom w:val="0"/>
      <w:divBdr>
        <w:top w:val="none" w:sz="0" w:space="0" w:color="auto"/>
        <w:left w:val="none" w:sz="0" w:space="0" w:color="auto"/>
        <w:bottom w:val="none" w:sz="0" w:space="0" w:color="auto"/>
        <w:right w:val="none" w:sz="0" w:space="0" w:color="auto"/>
      </w:divBdr>
    </w:div>
    <w:div w:id="240483364">
      <w:bodyDiv w:val="1"/>
      <w:marLeft w:val="0"/>
      <w:marRight w:val="0"/>
      <w:marTop w:val="0"/>
      <w:marBottom w:val="0"/>
      <w:divBdr>
        <w:top w:val="none" w:sz="0" w:space="0" w:color="auto"/>
        <w:left w:val="none" w:sz="0" w:space="0" w:color="auto"/>
        <w:bottom w:val="none" w:sz="0" w:space="0" w:color="auto"/>
        <w:right w:val="none" w:sz="0" w:space="0" w:color="auto"/>
      </w:divBdr>
    </w:div>
    <w:div w:id="551623260">
      <w:bodyDiv w:val="1"/>
      <w:marLeft w:val="0"/>
      <w:marRight w:val="0"/>
      <w:marTop w:val="0"/>
      <w:marBottom w:val="0"/>
      <w:divBdr>
        <w:top w:val="none" w:sz="0" w:space="0" w:color="auto"/>
        <w:left w:val="none" w:sz="0" w:space="0" w:color="auto"/>
        <w:bottom w:val="none" w:sz="0" w:space="0" w:color="auto"/>
        <w:right w:val="none" w:sz="0" w:space="0" w:color="auto"/>
      </w:divBdr>
    </w:div>
    <w:div w:id="733507093">
      <w:bodyDiv w:val="1"/>
      <w:marLeft w:val="0"/>
      <w:marRight w:val="0"/>
      <w:marTop w:val="0"/>
      <w:marBottom w:val="0"/>
      <w:divBdr>
        <w:top w:val="none" w:sz="0" w:space="0" w:color="auto"/>
        <w:left w:val="none" w:sz="0" w:space="0" w:color="auto"/>
        <w:bottom w:val="none" w:sz="0" w:space="0" w:color="auto"/>
        <w:right w:val="none" w:sz="0" w:space="0" w:color="auto"/>
      </w:divBdr>
    </w:div>
    <w:div w:id="1541622569">
      <w:bodyDiv w:val="1"/>
      <w:marLeft w:val="0"/>
      <w:marRight w:val="0"/>
      <w:marTop w:val="0"/>
      <w:marBottom w:val="0"/>
      <w:divBdr>
        <w:top w:val="none" w:sz="0" w:space="0" w:color="auto"/>
        <w:left w:val="none" w:sz="0" w:space="0" w:color="auto"/>
        <w:bottom w:val="none" w:sz="0" w:space="0" w:color="auto"/>
        <w:right w:val="none" w:sz="0" w:space="0" w:color="auto"/>
      </w:divBdr>
    </w:div>
    <w:div w:id="1719552195">
      <w:bodyDiv w:val="1"/>
      <w:marLeft w:val="0"/>
      <w:marRight w:val="0"/>
      <w:marTop w:val="0"/>
      <w:marBottom w:val="0"/>
      <w:divBdr>
        <w:top w:val="none" w:sz="0" w:space="0" w:color="auto"/>
        <w:left w:val="none" w:sz="0" w:space="0" w:color="auto"/>
        <w:bottom w:val="none" w:sz="0" w:space="0" w:color="auto"/>
        <w:right w:val="none" w:sz="0" w:space="0" w:color="auto"/>
      </w:divBdr>
    </w:div>
    <w:div w:id="2001034383">
      <w:bodyDiv w:val="1"/>
      <w:marLeft w:val="0"/>
      <w:marRight w:val="0"/>
      <w:marTop w:val="0"/>
      <w:marBottom w:val="0"/>
      <w:divBdr>
        <w:top w:val="none" w:sz="0" w:space="0" w:color="auto"/>
        <w:left w:val="none" w:sz="0" w:space="0" w:color="auto"/>
        <w:bottom w:val="none" w:sz="0" w:space="0" w:color="auto"/>
        <w:right w:val="none" w:sz="0" w:space="0" w:color="auto"/>
      </w:divBdr>
    </w:div>
    <w:div w:id="2078892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2.png"/><Relationship Id="rId26" Type="http://schemas.openxmlformats.org/officeDocument/2006/relationships/image" Target="media/image19.png"/><Relationship Id="rId21" Type="http://schemas.openxmlformats.org/officeDocument/2006/relationships/image" Target="media/image15.png"/><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8.png"/><Relationship Id="rId17" Type="http://schemas.microsoft.com/office/2007/relationships/hdphoto" Target="media/hdphoto1.wdp"/><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7.pn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hdphoto" Target="media/hdphoto2.wdp"/><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6.png"/><Relationship Id="rId27" Type="http://schemas.openxmlformats.org/officeDocument/2006/relationships/image" Target="media/image20.emf"/><Relationship Id="rId30" Type="http://schemas.openxmlformats.org/officeDocument/2006/relationships/image" Target="media/image22.png"/><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25.emf"/></Relationships>
</file>

<file path=word/_rels/footer4.xml.rels><?xml version="1.0" encoding="UTF-8" standalone="yes"?>
<Relationships xmlns="http://schemas.openxmlformats.org/package/2006/relationships"><Relationship Id="rId1" Type="http://schemas.openxmlformats.org/officeDocument/2006/relationships/image" Target="media/image25.emf"/></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anals\OneDrive%20-%20IREC-edu\Lluc\PROJECTES\EmpowerMED\WP4\DIY_Smart_Meter\DIY_Smar_Meter_Manual.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F38DD7-E68F-49D7-9597-3F2603B4D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DIY_Smar_Meter_Manual.dotx</Template>
  <TotalTime>26</TotalTime>
  <Pages>12</Pages>
  <Words>1922</Words>
  <Characters>10961</Characters>
  <Application>Microsoft Office Word</Application>
  <DocSecurity>0</DocSecurity>
  <Lines>91</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12858</CharactersWithSpaces>
  <SharedDoc>false</SharedDoc>
  <HLinks>
    <vt:vector size="30" baseType="variant">
      <vt:variant>
        <vt:i4>1376306</vt:i4>
      </vt:variant>
      <vt:variant>
        <vt:i4>26</vt:i4>
      </vt:variant>
      <vt:variant>
        <vt:i4>0</vt:i4>
      </vt:variant>
      <vt:variant>
        <vt:i4>5</vt:i4>
      </vt:variant>
      <vt:variant>
        <vt:lpwstr/>
      </vt:variant>
      <vt:variant>
        <vt:lpwstr>_Toc27664221</vt:lpwstr>
      </vt:variant>
      <vt:variant>
        <vt:i4>1310770</vt:i4>
      </vt:variant>
      <vt:variant>
        <vt:i4>20</vt:i4>
      </vt:variant>
      <vt:variant>
        <vt:i4>0</vt:i4>
      </vt:variant>
      <vt:variant>
        <vt:i4>5</vt:i4>
      </vt:variant>
      <vt:variant>
        <vt:lpwstr/>
      </vt:variant>
      <vt:variant>
        <vt:lpwstr>_Toc27664220</vt:lpwstr>
      </vt:variant>
      <vt:variant>
        <vt:i4>1900593</vt:i4>
      </vt:variant>
      <vt:variant>
        <vt:i4>14</vt:i4>
      </vt:variant>
      <vt:variant>
        <vt:i4>0</vt:i4>
      </vt:variant>
      <vt:variant>
        <vt:i4>5</vt:i4>
      </vt:variant>
      <vt:variant>
        <vt:lpwstr/>
      </vt:variant>
      <vt:variant>
        <vt:lpwstr>_Toc27664219</vt:lpwstr>
      </vt:variant>
      <vt:variant>
        <vt:i4>1835057</vt:i4>
      </vt:variant>
      <vt:variant>
        <vt:i4>8</vt:i4>
      </vt:variant>
      <vt:variant>
        <vt:i4>0</vt:i4>
      </vt:variant>
      <vt:variant>
        <vt:i4>5</vt:i4>
      </vt:variant>
      <vt:variant>
        <vt:lpwstr/>
      </vt:variant>
      <vt:variant>
        <vt:lpwstr>_Toc27664218</vt:lpwstr>
      </vt:variant>
      <vt:variant>
        <vt:i4>1245233</vt:i4>
      </vt:variant>
      <vt:variant>
        <vt:i4>2</vt:i4>
      </vt:variant>
      <vt:variant>
        <vt:i4>0</vt:i4>
      </vt:variant>
      <vt:variant>
        <vt:i4>5</vt:i4>
      </vt:variant>
      <vt:variant>
        <vt:lpwstr/>
      </vt:variant>
      <vt:variant>
        <vt:lpwstr>_Toc27664217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Lluc Canals</dc:creator>
  <cp:keywords/>
  <dc:description/>
  <cp:lastModifiedBy>Lidija</cp:lastModifiedBy>
  <cp:revision>9</cp:revision>
  <cp:lastPrinted>2020-02-04T10:17:00Z</cp:lastPrinted>
  <dcterms:created xsi:type="dcterms:W3CDTF">2020-07-21T07:37:00Z</dcterms:created>
  <dcterms:modified xsi:type="dcterms:W3CDTF">2020-09-29T07:48:00Z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http://www.zotero.org/styles/energies</vt:lpwstr>
  </property>
  <property fmtid="{D5CDD505-2E9C-101B-9397-08002B2CF9AE}" pid="9" name="Mendeley Recent Style Name 3_1">
    <vt:lpwstr>Energies</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http://www.zotero.org/styles/journal-of-environmental-management</vt:lpwstr>
  </property>
  <property fmtid="{D5CDD505-2E9C-101B-9397-08002B2CF9AE}" pid="13" name="Mendeley Recent Style Name 5_1">
    <vt:lpwstr>Journal of Environmental Management</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http://www.zotero.org/styles/utilities-policy</vt:lpwstr>
  </property>
  <property fmtid="{D5CDD505-2E9C-101B-9397-08002B2CF9AE}" pid="21" name="Mendeley Recent Style Name 9_1">
    <vt:lpwstr>Utilities Policy</vt:lpwstr>
  </property>
</Properties>
</file>